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DB7" w:rsidRPr="00385DB7" w:rsidRDefault="00164FD0" w:rsidP="00385DB7">
      <w:pPr>
        <w:spacing w:line="240" w:lineRule="auto"/>
        <w:rPr>
          <w:b/>
          <w:sz w:val="36"/>
          <w:szCs w:val="36"/>
        </w:rPr>
      </w:pPr>
      <w:r>
        <w:rPr>
          <w:b/>
          <w:sz w:val="36"/>
          <w:szCs w:val="36"/>
        </w:rPr>
        <w:t xml:space="preserve">Filmstudieark – </w:t>
      </w:r>
      <w:r w:rsidR="00385DB7" w:rsidRPr="00385DB7">
        <w:rPr>
          <w:b/>
          <w:sz w:val="36"/>
          <w:szCs w:val="36"/>
        </w:rPr>
        <w:t>Stumfilm</w:t>
      </w:r>
      <w:r>
        <w:rPr>
          <w:b/>
          <w:sz w:val="36"/>
          <w:szCs w:val="36"/>
        </w:rPr>
        <w:t>konsert</w:t>
      </w:r>
      <w:r w:rsidR="00E43333">
        <w:rPr>
          <w:b/>
          <w:sz w:val="36"/>
          <w:szCs w:val="36"/>
        </w:rPr>
        <w:t>en</w:t>
      </w:r>
    </w:p>
    <w:p w:rsidR="00385DB7" w:rsidRDefault="00385DB7" w:rsidP="00385DB7">
      <w:r>
        <w:t xml:space="preserve">Et studieopplegg for </w:t>
      </w:r>
      <w:r w:rsidR="00F3309F">
        <w:t>8</w:t>
      </w:r>
      <w:r>
        <w:t>.</w:t>
      </w:r>
      <w:r w:rsidR="00D277AE">
        <w:t>-</w:t>
      </w:r>
      <w:r w:rsidR="00F3309F">
        <w:t>10</w:t>
      </w:r>
      <w:r w:rsidR="00D277AE">
        <w:t>.</w:t>
      </w:r>
      <w:r>
        <w:t xml:space="preserve"> klasse</w:t>
      </w:r>
    </w:p>
    <w:p w:rsidR="008D7949" w:rsidRDefault="008D7949" w:rsidP="00385DB7"/>
    <w:p w:rsidR="00385DB7" w:rsidRPr="008D7949" w:rsidRDefault="006A1495" w:rsidP="00385DB7">
      <w:pPr>
        <w:rPr>
          <w:b/>
        </w:rPr>
      </w:pPr>
      <w:r>
        <w:rPr>
          <w:b/>
        </w:rPr>
        <w:t>Hva er stumfilm?</w:t>
      </w:r>
    </w:p>
    <w:p w:rsidR="008043F8" w:rsidRDefault="006A1495" w:rsidP="00385DB7">
      <w:r>
        <w:t xml:space="preserve">Fra den første filmvisningen i 1895 </w:t>
      </w:r>
      <w:r w:rsidR="00EA668C">
        <w:t xml:space="preserve">og frem </w:t>
      </w:r>
      <w:r>
        <w:t xml:space="preserve">til rundt 1930 var filmen stum. Det betyr at de tidligste filmkameraene kunne gjøre opptak av bilder, men </w:t>
      </w:r>
      <w:r w:rsidR="009728DF">
        <w:t xml:space="preserve">at </w:t>
      </w:r>
      <w:r w:rsidR="005D3FB9">
        <w:t xml:space="preserve">det ikke </w:t>
      </w:r>
      <w:r w:rsidR="009728DF">
        <w:t xml:space="preserve">var </w:t>
      </w:r>
      <w:r w:rsidR="005D3FB9">
        <w:t xml:space="preserve">teknisk mulig å ta opp lyd samtidig </w:t>
      </w:r>
      <w:r w:rsidR="009728DF">
        <w:t>med</w:t>
      </w:r>
      <w:r w:rsidR="005D3FB9">
        <w:t xml:space="preserve"> bildene</w:t>
      </w:r>
      <w:r>
        <w:t>. Av den grunn kaller man filmer fra denne tiden for stum</w:t>
      </w:r>
      <w:r w:rsidR="008043F8">
        <w:t>film.</w:t>
      </w:r>
    </w:p>
    <w:p w:rsidR="00E838BF" w:rsidRDefault="007D43AD" w:rsidP="00385DB7">
      <w:r>
        <w:t xml:space="preserve">Selv om filmene var stumme, var det langt fra stille på kinoene eller visningsstedene. Helt fra begynnelsen av </w:t>
      </w:r>
      <w:r w:rsidR="00E225C9">
        <w:t>pleide man å ha</w:t>
      </w:r>
      <w:r>
        <w:t xml:space="preserve"> pianister eller orkestre som spilte musikk under </w:t>
      </w:r>
      <w:r w:rsidR="00E838BF">
        <w:t>kino</w:t>
      </w:r>
      <w:r w:rsidR="008B52C9">
        <w:t>visningene</w:t>
      </w:r>
      <w:r>
        <w:t>. Som oftest hadde hver film egenkomponert musikk</w:t>
      </w:r>
      <w:r w:rsidR="001A4F19">
        <w:t xml:space="preserve">. </w:t>
      </w:r>
      <w:r w:rsidR="00E225C9">
        <w:t>Noen ganger</w:t>
      </w:r>
      <w:r>
        <w:t xml:space="preserve"> </w:t>
      </w:r>
      <w:r w:rsidR="00075B20">
        <w:t>kunne også</w:t>
      </w:r>
      <w:r>
        <w:t xml:space="preserve"> musikerne selv </w:t>
      </w:r>
      <w:r w:rsidR="00E225C9">
        <w:t>improvisere</w:t>
      </w:r>
      <w:r>
        <w:t xml:space="preserve"> musikk som skulle</w:t>
      </w:r>
      <w:r w:rsidR="0067240D">
        <w:t xml:space="preserve"> passe til handlingen i filmen.</w:t>
      </w:r>
      <w:r w:rsidR="00D23CB8">
        <w:t xml:space="preserve"> Musikkens</w:t>
      </w:r>
      <w:r w:rsidR="00E225C9">
        <w:t xml:space="preserve"> viktigste</w:t>
      </w:r>
      <w:r w:rsidR="00D23CB8">
        <w:t xml:space="preserve"> oppgave</w:t>
      </w:r>
      <w:r w:rsidR="00E225C9">
        <w:t>r</w:t>
      </w:r>
      <w:r w:rsidR="00D23CB8">
        <w:t xml:space="preserve"> var å understreke stemningen </w:t>
      </w:r>
      <w:r w:rsidR="00E225C9">
        <w:t>og</w:t>
      </w:r>
      <w:r w:rsidR="00D23CB8">
        <w:t xml:space="preserve"> formidle en bestemt følelse.</w:t>
      </w:r>
    </w:p>
    <w:p w:rsidR="00D23CB8" w:rsidRDefault="00886128" w:rsidP="00385DB7">
      <w:r>
        <w:t>En utfordring med stumfilmene var at publikum ikke visste hva folk i filmene sa.</w:t>
      </w:r>
      <w:r w:rsidR="00E225C9">
        <w:t xml:space="preserve"> Dette løste man ved å </w:t>
      </w:r>
      <w:r>
        <w:t>ha</w:t>
      </w:r>
      <w:r w:rsidR="00E225C9">
        <w:t xml:space="preserve"> stemmeskuespillere </w:t>
      </w:r>
      <w:r>
        <w:t>til å fremføre replikker i kinosalen</w:t>
      </w:r>
      <w:r w:rsidR="00E225C9">
        <w:t xml:space="preserve">. Etter hvert fikk også filmene mellomtekster. </w:t>
      </w:r>
      <w:r w:rsidR="00D03B00">
        <w:t>T</w:t>
      </w:r>
      <w:r w:rsidR="00E225C9">
        <w:t xml:space="preserve">ekstene besto gjerne av replikker eller beskrivelse av handling. Noen ganger </w:t>
      </w:r>
      <w:r>
        <w:t>inneholdt de også</w:t>
      </w:r>
      <w:r w:rsidR="00E225C9">
        <w:t xml:space="preserve"> sangtekster, s</w:t>
      </w:r>
      <w:r>
        <w:t>å publikum</w:t>
      </w:r>
      <w:r w:rsidR="00E225C9">
        <w:t xml:space="preserve"> kunne synge med </w:t>
      </w:r>
      <w:r w:rsidR="009C5F63">
        <w:t>på filmenes musikalske partier.</w:t>
      </w:r>
    </w:p>
    <w:p w:rsidR="009F6B56" w:rsidRDefault="009F6B56" w:rsidP="009F6B56">
      <w:r>
        <w:rPr>
          <w:noProof/>
          <w:lang w:eastAsia="nb-NO"/>
        </w:rPr>
        <w:drawing>
          <wp:inline distT="0" distB="0" distL="0" distR="0" wp14:anchorId="0DC243E6" wp14:editId="70B396B5">
            <wp:extent cx="5684363" cy="3798522"/>
            <wp:effectExtent l="0" t="0" r="0" b="0"/>
            <wp:docPr id="2" name="Bilde 2" descr="M:\Barn og unge\Filmmuseet og omvisninger\omvisninger\Manus omvisninger\Materiale til omvisermappe og iPad\Arrival of a train at La Cio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rn og unge\Filmmuseet og omvisninger\omvisninger\Manus omvisninger\Materiale til omvisermappe og iPad\Arrival of a train at La Ciota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4667" cy="3798725"/>
                    </a:xfrm>
                    <a:prstGeom prst="rect">
                      <a:avLst/>
                    </a:prstGeom>
                    <a:noFill/>
                    <a:ln>
                      <a:noFill/>
                    </a:ln>
                  </pic:spPr>
                </pic:pic>
              </a:graphicData>
            </a:graphic>
          </wp:inline>
        </w:drawing>
      </w:r>
    </w:p>
    <w:p w:rsidR="009F6B56" w:rsidRDefault="009F6B56" w:rsidP="009F6B56">
      <w:pPr>
        <w:rPr>
          <w:sz w:val="20"/>
          <w:szCs w:val="20"/>
        </w:rPr>
      </w:pPr>
      <w:r w:rsidRPr="00480854">
        <w:rPr>
          <w:sz w:val="20"/>
          <w:szCs w:val="20"/>
        </w:rPr>
        <w:t xml:space="preserve">Bilde: </w:t>
      </w:r>
      <w:r w:rsidRPr="001B3DC9">
        <w:rPr>
          <w:i/>
          <w:sz w:val="20"/>
          <w:szCs w:val="20"/>
        </w:rPr>
        <w:t>Et tog ankommer stasjonen</w:t>
      </w:r>
      <w:r>
        <w:rPr>
          <w:sz w:val="20"/>
          <w:szCs w:val="20"/>
        </w:rPr>
        <w:t xml:space="preserve">, laget av brødrene </w:t>
      </w:r>
      <w:proofErr w:type="spellStart"/>
      <w:r>
        <w:rPr>
          <w:sz w:val="20"/>
          <w:szCs w:val="20"/>
        </w:rPr>
        <w:t>Lumiere</w:t>
      </w:r>
      <w:proofErr w:type="spellEnd"/>
      <w:r>
        <w:rPr>
          <w:sz w:val="20"/>
          <w:szCs w:val="20"/>
        </w:rPr>
        <w:t xml:space="preserve"> i 1895</w:t>
      </w:r>
      <w:r w:rsidRPr="00480854">
        <w:rPr>
          <w:sz w:val="20"/>
          <w:szCs w:val="20"/>
        </w:rPr>
        <w:t>.</w:t>
      </w:r>
    </w:p>
    <w:p w:rsidR="009F6B56" w:rsidRDefault="009F6B56" w:rsidP="009F6B56">
      <w:pPr>
        <w:rPr>
          <w:sz w:val="20"/>
          <w:szCs w:val="20"/>
        </w:rPr>
      </w:pPr>
    </w:p>
    <w:p w:rsidR="00870EE5" w:rsidRPr="00480854" w:rsidRDefault="00870EE5" w:rsidP="009F6B56">
      <w:pPr>
        <w:rPr>
          <w:sz w:val="20"/>
          <w:szCs w:val="20"/>
        </w:rPr>
      </w:pPr>
    </w:p>
    <w:p w:rsidR="00D23CB8" w:rsidRPr="00D23CB8" w:rsidRDefault="0095369F" w:rsidP="00385DB7">
      <w:pPr>
        <w:rPr>
          <w:b/>
        </w:rPr>
      </w:pPr>
      <w:r>
        <w:rPr>
          <w:b/>
        </w:rPr>
        <w:lastRenderedPageBreak/>
        <w:t>Lydeffekter</w:t>
      </w:r>
      <w:r w:rsidR="00D23CB8" w:rsidRPr="00D23CB8">
        <w:rPr>
          <w:b/>
        </w:rPr>
        <w:t xml:space="preserve"> og </w:t>
      </w:r>
      <w:proofErr w:type="spellStart"/>
      <w:r w:rsidR="00D23CB8" w:rsidRPr="00D23CB8">
        <w:rPr>
          <w:b/>
        </w:rPr>
        <w:t>foley</w:t>
      </w:r>
      <w:proofErr w:type="spellEnd"/>
      <w:r w:rsidR="00D23CB8" w:rsidRPr="00D23CB8">
        <w:rPr>
          <w:b/>
        </w:rPr>
        <w:t>-artister</w:t>
      </w:r>
    </w:p>
    <w:p w:rsidR="00A53DB3" w:rsidRDefault="0082353D" w:rsidP="00BB68A1">
      <w:r>
        <w:t>Lydeffekter kan brukes for</w:t>
      </w:r>
      <w:r w:rsidR="0045444C">
        <w:t xml:space="preserve"> å forsterke noe som skjer i eller utenfor </w:t>
      </w:r>
      <w:r w:rsidR="00796A14">
        <w:t>film</w:t>
      </w:r>
      <w:r w:rsidR="0045444C">
        <w:t>bildet</w:t>
      </w:r>
      <w:r w:rsidR="00B91CEB">
        <w:t xml:space="preserve">. Effektlyd er kunstig lyd, </w:t>
      </w:r>
      <w:r w:rsidR="00562BA4">
        <w:t>og skal</w:t>
      </w:r>
      <w:r w:rsidR="00B91CEB">
        <w:t xml:space="preserve"> </w:t>
      </w:r>
      <w:r w:rsidR="00EA48BE">
        <w:t>etterligne hvordan en hendelse eller handling høres ut</w:t>
      </w:r>
      <w:r w:rsidR="00A53DB3">
        <w:t xml:space="preserve">. Tenk for eksempel på en av verdens aller tidligste stumfilmer, Et tog ankommer stasjonen fra 1895. I filmen ser vi et tog </w:t>
      </w:r>
      <w:r w:rsidR="00EE4499">
        <w:t>kjøre inn på en perrong og passasjerene som stiger av</w:t>
      </w:r>
      <w:r w:rsidR="00A53DB3">
        <w:t xml:space="preserve">. </w:t>
      </w:r>
      <w:r w:rsidR="00DC0C24">
        <w:t xml:space="preserve">For å gjøre kinoopplevelsen mer stemningsfull, kunne man for eksempel ha lagt </w:t>
      </w:r>
      <w:r w:rsidR="007E4521">
        <w:t>på lyden av</w:t>
      </w:r>
      <w:r w:rsidR="00EE4499">
        <w:t xml:space="preserve"> fugle</w:t>
      </w:r>
      <w:r w:rsidR="007E4521">
        <w:t>r</w:t>
      </w:r>
      <w:r w:rsidR="00EE4499">
        <w:t xml:space="preserve">, tog, prating og fottrinn. Det vi </w:t>
      </w:r>
      <w:r w:rsidR="00EE4499" w:rsidRPr="009E6DF3">
        <w:rPr>
          <w:i/>
        </w:rPr>
        <w:t>tror</w:t>
      </w:r>
      <w:r w:rsidR="00EE4499">
        <w:t xml:space="preserve"> vi hører i en film er minst like viktig som det vi faktisk hører.</w:t>
      </w:r>
    </w:p>
    <w:p w:rsidR="0067240D" w:rsidRDefault="001E03D1" w:rsidP="001E03D1">
      <w:r>
        <w:t xml:space="preserve">Når lyd spilles inn direkte til </w:t>
      </w:r>
      <w:r w:rsidR="008B1DC1">
        <w:t>de ferdige filmbildene</w:t>
      </w:r>
      <w:r>
        <w:t>, kaller vi det</w:t>
      </w:r>
      <w:r w:rsidR="008B1DC1">
        <w:t xml:space="preserve"> for</w:t>
      </w:r>
      <w:r>
        <w:t xml:space="preserve"> </w:t>
      </w:r>
      <w:proofErr w:type="spellStart"/>
      <w:r>
        <w:t>foley</w:t>
      </w:r>
      <w:proofErr w:type="spellEnd"/>
      <w:r>
        <w:t xml:space="preserve">-lyd. </w:t>
      </w:r>
      <w:r w:rsidR="006869D7">
        <w:t>Lyd</w:t>
      </w:r>
      <w:r w:rsidR="002A775A">
        <w:t>opptakene gjøres</w:t>
      </w:r>
      <w:r w:rsidR="00EA4002">
        <w:t xml:space="preserve"> av </w:t>
      </w:r>
      <w:proofErr w:type="spellStart"/>
      <w:r w:rsidR="00EA4002">
        <w:t>foley</w:t>
      </w:r>
      <w:proofErr w:type="spellEnd"/>
      <w:r w:rsidR="00EA4002">
        <w:t>-artister</w:t>
      </w:r>
      <w:r w:rsidR="00C047BE">
        <w:t xml:space="preserve">, som er </w:t>
      </w:r>
      <w:r w:rsidR="00F149DC">
        <w:t>en slags «lydskuespillere»</w:t>
      </w:r>
      <w:r w:rsidR="00C047BE">
        <w:t>.</w:t>
      </w:r>
      <w:r w:rsidR="00F149DC">
        <w:t xml:space="preserve"> </w:t>
      </w:r>
      <w:r w:rsidR="00652C40">
        <w:t>Når lydskuespillerne tar opp lyd, må de</w:t>
      </w:r>
      <w:r w:rsidR="002A775A">
        <w:t xml:space="preserve"> </w:t>
      </w:r>
      <w:r w:rsidR="00652C40">
        <w:t xml:space="preserve">tilpasse </w:t>
      </w:r>
      <w:r w:rsidR="002A775A">
        <w:t xml:space="preserve">lydene </w:t>
      </w:r>
      <w:r w:rsidR="00586C71">
        <w:t xml:space="preserve">de </w:t>
      </w:r>
      <w:r w:rsidR="0010575B">
        <w:t>lager</w:t>
      </w:r>
      <w:r w:rsidR="002A775A">
        <w:t xml:space="preserve"> perfekt til </w:t>
      </w:r>
      <w:r w:rsidR="008B1DC1">
        <w:t>det som skjer i filmen</w:t>
      </w:r>
      <w:r>
        <w:t>.</w:t>
      </w:r>
      <w:r w:rsidR="008A1063">
        <w:t xml:space="preserve"> </w:t>
      </w:r>
      <w:r w:rsidR="00652C40">
        <w:t xml:space="preserve">Se for deg en filmscene der en person går gjennom et rom: Kommer skrittene fra en mann eller en dame? Er personen stor eller liten? Er gulvet i rommet hardt eller mykt? </w:t>
      </w:r>
      <w:proofErr w:type="spellStart"/>
      <w:r w:rsidR="00652C40">
        <w:t>Foley</w:t>
      </w:r>
      <w:proofErr w:type="spellEnd"/>
      <w:r w:rsidR="00652C40">
        <w:t xml:space="preserve">-artistens oppgave er å gjøre lyden så ekte og naturlig som mulig, så publikum ikke tenker over at lyden er lagt på bildene i ettertid. </w:t>
      </w:r>
      <w:proofErr w:type="spellStart"/>
      <w:r>
        <w:t>Foley</w:t>
      </w:r>
      <w:proofErr w:type="spellEnd"/>
      <w:r>
        <w:t xml:space="preserve">-lyd ble </w:t>
      </w:r>
      <w:r w:rsidR="006869D7">
        <w:t>utviklet</w:t>
      </w:r>
      <w:r w:rsidR="008A1063">
        <w:t xml:space="preserve"> av amerikaneren Jack </w:t>
      </w:r>
      <w:proofErr w:type="spellStart"/>
      <w:r w:rsidR="008A1063">
        <w:t>Foley</w:t>
      </w:r>
      <w:proofErr w:type="spellEnd"/>
      <w:r w:rsidR="008A1063">
        <w:t xml:space="preserve">. </w:t>
      </w:r>
      <w:r>
        <w:t>Han</w:t>
      </w:r>
      <w:r w:rsidR="00D32155">
        <w:t xml:space="preserve"> oppdaget at den mest effektive måten å forbedre lyd på i film var </w:t>
      </w:r>
      <w:r w:rsidR="00C047BE">
        <w:t>ved</w:t>
      </w:r>
      <w:r w:rsidR="00D32155">
        <w:t xml:space="preserve"> å lage lydene selv. Kjente eksempler på </w:t>
      </w:r>
      <w:proofErr w:type="spellStart"/>
      <w:r w:rsidR="00D32155">
        <w:t>foley</w:t>
      </w:r>
      <w:proofErr w:type="spellEnd"/>
      <w:r w:rsidR="00D32155">
        <w:t xml:space="preserve">-lyd er knirkende dører, klær som rasler og </w:t>
      </w:r>
      <w:r w:rsidR="000573E0">
        <w:t>fottrinn</w:t>
      </w:r>
      <w:r w:rsidR="00D32155">
        <w:t xml:space="preserve">. </w:t>
      </w:r>
    </w:p>
    <w:p w:rsidR="002128D8" w:rsidRDefault="00016637" w:rsidP="00385DB7">
      <w:r>
        <w:rPr>
          <w:noProof/>
          <w:lang w:eastAsia="nb-NO"/>
        </w:rPr>
        <w:drawing>
          <wp:inline distT="0" distB="0" distL="0" distR="0" wp14:anchorId="4FD6D34C" wp14:editId="7F74DFCD">
            <wp:extent cx="5760720" cy="4435159"/>
            <wp:effectExtent l="0" t="0" r="0" b="3810"/>
            <wp:docPr id="1" name="Bilde 1" descr="P:\NFI\PUBLIKUM\Barnas filmrom Oppussing H13\Utforming, innhold, tekster til rom\Barne- og filmhistoriebilder\chaplin med 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FI\PUBLIKUM\Barnas filmrom Oppussing H13\Utforming, innhold, tekster til rom\Barne- og filmhistoriebilder\chaplin med sk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435159"/>
                    </a:xfrm>
                    <a:prstGeom prst="rect">
                      <a:avLst/>
                    </a:prstGeom>
                    <a:noFill/>
                    <a:ln>
                      <a:noFill/>
                    </a:ln>
                  </pic:spPr>
                </pic:pic>
              </a:graphicData>
            </a:graphic>
          </wp:inline>
        </w:drawing>
      </w:r>
    </w:p>
    <w:p w:rsidR="00016637" w:rsidRPr="00480854" w:rsidRDefault="003216CA" w:rsidP="00385DB7">
      <w:pPr>
        <w:rPr>
          <w:sz w:val="20"/>
          <w:szCs w:val="20"/>
        </w:rPr>
      </w:pPr>
      <w:r w:rsidRPr="00480854">
        <w:rPr>
          <w:sz w:val="20"/>
          <w:szCs w:val="20"/>
        </w:rPr>
        <w:t xml:space="preserve">Bilde: </w:t>
      </w:r>
      <w:r w:rsidR="00652C40">
        <w:rPr>
          <w:sz w:val="20"/>
          <w:szCs w:val="20"/>
        </w:rPr>
        <w:t xml:space="preserve">Hvordan høres det </w:t>
      </w:r>
      <w:r w:rsidR="00621DD6">
        <w:rPr>
          <w:sz w:val="20"/>
          <w:szCs w:val="20"/>
        </w:rPr>
        <w:t xml:space="preserve">egentlig </w:t>
      </w:r>
      <w:r w:rsidR="00652C40">
        <w:rPr>
          <w:sz w:val="20"/>
          <w:szCs w:val="20"/>
        </w:rPr>
        <w:t xml:space="preserve">ut å spise en sko? </w:t>
      </w:r>
      <w:r w:rsidRPr="00480854">
        <w:rPr>
          <w:sz w:val="20"/>
          <w:szCs w:val="20"/>
        </w:rPr>
        <w:t xml:space="preserve">Charlie Chaplin i filmen </w:t>
      </w:r>
      <w:r w:rsidRPr="00621DD6">
        <w:rPr>
          <w:i/>
          <w:sz w:val="20"/>
          <w:szCs w:val="20"/>
        </w:rPr>
        <w:t>Gullfeber</w:t>
      </w:r>
      <w:r w:rsidRPr="00480854">
        <w:rPr>
          <w:sz w:val="20"/>
          <w:szCs w:val="20"/>
        </w:rPr>
        <w:t>, fra 1925.</w:t>
      </w:r>
    </w:p>
    <w:p w:rsidR="00016637" w:rsidRDefault="00016637" w:rsidP="00385DB7"/>
    <w:p w:rsidR="00F3156E" w:rsidRDefault="00F3156E" w:rsidP="00385DB7"/>
    <w:p w:rsidR="002128D8" w:rsidRPr="002128D8" w:rsidRDefault="00C732B0" w:rsidP="00385DB7">
      <w:pPr>
        <w:rPr>
          <w:b/>
        </w:rPr>
      </w:pPr>
      <w:r>
        <w:rPr>
          <w:b/>
        </w:rPr>
        <w:lastRenderedPageBreak/>
        <w:t>Stumfilmstjerner og film</w:t>
      </w:r>
      <w:r w:rsidR="001E24A9">
        <w:rPr>
          <w:b/>
        </w:rPr>
        <w:t>tricks</w:t>
      </w:r>
    </w:p>
    <w:p w:rsidR="002128D8" w:rsidRDefault="004F7225" w:rsidP="00385DB7">
      <w:r>
        <w:t>Skuespillerne</w:t>
      </w:r>
      <w:r w:rsidR="002128D8">
        <w:t xml:space="preserve"> som spilte i stumfilmene overdrev gjerne både bevegelser og ansiktsuttrykk foran kamera. Selv om man aldri hørte stemmene deres i filmene, ble de likevel store filmstjerner.</w:t>
      </w:r>
      <w:r w:rsidR="00C732B0">
        <w:t xml:space="preserve"> Eksempler på kjente stumfilmstjerner er Charlie Chaplin, Buster Keaton, Mary </w:t>
      </w:r>
      <w:proofErr w:type="spellStart"/>
      <w:r w:rsidR="00C732B0">
        <w:t>Pickford</w:t>
      </w:r>
      <w:proofErr w:type="spellEnd"/>
      <w:r w:rsidR="00C732B0">
        <w:t xml:space="preserve">, </w:t>
      </w:r>
      <w:proofErr w:type="spellStart"/>
      <w:r w:rsidR="00C732B0">
        <w:t>Roscoe</w:t>
      </w:r>
      <w:proofErr w:type="spellEnd"/>
      <w:r w:rsidR="00C732B0">
        <w:t xml:space="preserve"> «</w:t>
      </w:r>
      <w:proofErr w:type="spellStart"/>
      <w:r w:rsidR="00C732B0">
        <w:t>Fatty</w:t>
      </w:r>
      <w:proofErr w:type="spellEnd"/>
      <w:r w:rsidR="00C732B0">
        <w:t xml:space="preserve">» </w:t>
      </w:r>
      <w:proofErr w:type="spellStart"/>
      <w:r w:rsidR="00C732B0">
        <w:t>Arbuckle</w:t>
      </w:r>
      <w:proofErr w:type="spellEnd"/>
      <w:r w:rsidR="00C732B0">
        <w:t xml:space="preserve"> og duoen Laurel og Hardy (også kjent som Helan og </w:t>
      </w:r>
      <w:proofErr w:type="spellStart"/>
      <w:r w:rsidR="00C732B0">
        <w:t>Halvan</w:t>
      </w:r>
      <w:proofErr w:type="spellEnd"/>
      <w:r w:rsidR="00C732B0">
        <w:t>).</w:t>
      </w:r>
    </w:p>
    <w:p w:rsidR="00E837C3" w:rsidRDefault="00E837C3" w:rsidP="00385DB7">
      <w:r>
        <w:t>Mange av stjernene utførte halsbrekkende stunt</w:t>
      </w:r>
      <w:r w:rsidR="00300339">
        <w:t xml:space="preserve"> under filmopptakene</w:t>
      </w:r>
      <w:r>
        <w:t xml:space="preserve">, og det var ikke uvanlig </w:t>
      </w:r>
      <w:r w:rsidR="00300339">
        <w:t>å</w:t>
      </w:r>
      <w:r>
        <w:t xml:space="preserve"> pådr</w:t>
      </w:r>
      <w:r w:rsidR="00300339">
        <w:t>a</w:t>
      </w:r>
      <w:r>
        <w:t xml:space="preserve"> seg skader </w:t>
      </w:r>
      <w:r w:rsidR="00300339">
        <w:t>underveis</w:t>
      </w:r>
      <w:r>
        <w:t>.</w:t>
      </w:r>
    </w:p>
    <w:p w:rsidR="00C732B0" w:rsidRDefault="00C732B0" w:rsidP="00385DB7">
      <w:r>
        <w:t xml:space="preserve">I løpet av stumfilmtiden </w:t>
      </w:r>
      <w:r w:rsidR="00AF51DB">
        <w:t>eksperimenterte filmskaperne</w:t>
      </w:r>
      <w:r>
        <w:t xml:space="preserve"> mye med hva man kunne fortelle med film. De aller første filmene til de fra</w:t>
      </w:r>
      <w:r w:rsidR="005D1E63">
        <w:t xml:space="preserve">nske brødrene </w:t>
      </w:r>
      <w:proofErr w:type="spellStart"/>
      <w:r w:rsidR="005D1E63">
        <w:t>Lumiè</w:t>
      </w:r>
      <w:r>
        <w:t>re</w:t>
      </w:r>
      <w:proofErr w:type="spellEnd"/>
      <w:r>
        <w:t xml:space="preserve"> viste gje</w:t>
      </w:r>
      <w:r w:rsidR="00BC4BF7">
        <w:t>rne enkle hendelser. Dette var</w:t>
      </w:r>
      <w:r>
        <w:t xml:space="preserve"> </w:t>
      </w:r>
      <w:r w:rsidR="00245F80">
        <w:t xml:space="preserve">for eksempel </w:t>
      </w:r>
      <w:r>
        <w:t xml:space="preserve">et tog som kjørte inn på en stasjon, en gartner som ble </w:t>
      </w:r>
      <w:r w:rsidR="003E462A">
        <w:t>sprutet på</w:t>
      </w:r>
      <w:r>
        <w:t xml:space="preserve"> med en hageslange og arbeidere som forlot en fabrikk. Filmteknikken ble stadig forbedret, og f</w:t>
      </w:r>
      <w:r w:rsidR="00F36773">
        <w:t>ortellingene</w:t>
      </w:r>
      <w:r>
        <w:t xml:space="preserve"> ble både leng</w:t>
      </w:r>
      <w:r w:rsidR="00F36773">
        <w:t xml:space="preserve">re og </w:t>
      </w:r>
      <w:r>
        <w:t>mer avanserte.</w:t>
      </w:r>
      <w:r w:rsidRPr="00C732B0">
        <w:t xml:space="preserve"> </w:t>
      </w:r>
      <w:r>
        <w:t xml:space="preserve">Filmskaperen George </w:t>
      </w:r>
      <w:proofErr w:type="spellStart"/>
      <w:r>
        <w:t>Méliès</w:t>
      </w:r>
      <w:proofErr w:type="spellEnd"/>
      <w:r>
        <w:t xml:space="preserve"> var </w:t>
      </w:r>
      <w:r w:rsidR="00F36773">
        <w:t>blant</w:t>
      </w:r>
      <w:r>
        <w:t xml:space="preserve"> de første som spesialiserte seg på fortellinger med filmtricks, magi</w:t>
      </w:r>
      <w:r w:rsidR="00BC4BF7">
        <w:t xml:space="preserve"> og</w:t>
      </w:r>
      <w:r>
        <w:t xml:space="preserve"> spesialeffekter. </w:t>
      </w:r>
      <w:r w:rsidR="00F36773">
        <w:t>Han opp</w:t>
      </w:r>
      <w:r w:rsidR="00D34920">
        <w:t>fant bl.a. sitt eget kamera,</w:t>
      </w:r>
      <w:r w:rsidR="00F36773">
        <w:t xml:space="preserve"> lagde effekter ved å filme gjennom et akvarium</w:t>
      </w:r>
      <w:r w:rsidR="00D34920">
        <w:t>,</w:t>
      </w:r>
      <w:r w:rsidR="00F36773">
        <w:t xml:space="preserve"> og kunne få folk til å dukke opp og forsvinne i filmscener. </w:t>
      </w:r>
      <w:r>
        <w:t xml:space="preserve">I 1902 laget </w:t>
      </w:r>
      <w:proofErr w:type="spellStart"/>
      <w:r w:rsidR="00F36773">
        <w:t>Méliès</w:t>
      </w:r>
      <w:proofErr w:type="spellEnd"/>
      <w:r>
        <w:t xml:space="preserve"> den kjente filmen </w:t>
      </w:r>
      <w:r w:rsidRPr="00085AFF">
        <w:rPr>
          <w:i/>
        </w:rPr>
        <w:t>Reisen til månen</w:t>
      </w:r>
      <w:r w:rsidR="007E1106" w:rsidRPr="007E1106">
        <w:t>,</w:t>
      </w:r>
      <w:r w:rsidR="007E1106">
        <w:t xml:space="preserve"> som også</w:t>
      </w:r>
      <w:r>
        <w:t xml:space="preserve"> regnes s</w:t>
      </w:r>
      <w:r w:rsidR="009E26CB">
        <w:t xml:space="preserve">om verdens aller første </w:t>
      </w:r>
      <w:proofErr w:type="spellStart"/>
      <w:r w:rsidR="009E26CB">
        <w:t>science</w:t>
      </w:r>
      <w:proofErr w:type="spellEnd"/>
      <w:r w:rsidR="009E26CB">
        <w:t xml:space="preserve"> </w:t>
      </w:r>
      <w:proofErr w:type="spellStart"/>
      <w:r>
        <w:t>fiction</w:t>
      </w:r>
      <w:proofErr w:type="spellEnd"/>
      <w:r>
        <w:t>-film.</w:t>
      </w:r>
    </w:p>
    <w:p w:rsidR="00783C58" w:rsidRDefault="00957CC4" w:rsidP="00385DB7">
      <w:r>
        <w:rPr>
          <w:noProof/>
          <w:lang w:eastAsia="nb-NO"/>
        </w:rPr>
        <w:drawing>
          <wp:inline distT="0" distB="0" distL="0" distR="0">
            <wp:extent cx="5760720" cy="4289949"/>
            <wp:effectExtent l="0" t="0" r="0" b="0"/>
            <wp:docPr id="3" name="Bilde 3" descr="P:\NFI\PUBLIKUM\Barnas filmrom Oppussing H13\Utforming, innhold, tekster til rom\Barne- og filmhistoriebilder\voyage-dans-la-lune-1902-0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FI\PUBLIKUM\Barnas filmrom Oppussing H13\Utforming, innhold, tekster til rom\Barne- og filmhistoriebilder\voyage-dans-la-lune-1902-02-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289949"/>
                    </a:xfrm>
                    <a:prstGeom prst="rect">
                      <a:avLst/>
                    </a:prstGeom>
                    <a:noFill/>
                    <a:ln>
                      <a:noFill/>
                    </a:ln>
                  </pic:spPr>
                </pic:pic>
              </a:graphicData>
            </a:graphic>
          </wp:inline>
        </w:drawing>
      </w:r>
    </w:p>
    <w:p w:rsidR="008356B4" w:rsidRPr="00480854" w:rsidRDefault="00957CC4" w:rsidP="00385DB7">
      <w:pPr>
        <w:rPr>
          <w:sz w:val="20"/>
          <w:szCs w:val="20"/>
        </w:rPr>
      </w:pPr>
      <w:r w:rsidRPr="00480854">
        <w:rPr>
          <w:sz w:val="20"/>
          <w:szCs w:val="20"/>
        </w:rPr>
        <w:t xml:space="preserve">Bilde: George </w:t>
      </w:r>
      <w:proofErr w:type="spellStart"/>
      <w:r w:rsidRPr="00480854">
        <w:rPr>
          <w:sz w:val="20"/>
          <w:szCs w:val="20"/>
        </w:rPr>
        <w:t>Méliès</w:t>
      </w:r>
      <w:proofErr w:type="spellEnd"/>
      <w:r w:rsidRPr="00480854">
        <w:rPr>
          <w:sz w:val="20"/>
          <w:szCs w:val="20"/>
        </w:rPr>
        <w:t xml:space="preserve"> film </w:t>
      </w:r>
      <w:r w:rsidRPr="00480854">
        <w:rPr>
          <w:i/>
          <w:sz w:val="20"/>
          <w:szCs w:val="20"/>
        </w:rPr>
        <w:t>Reisen til månen</w:t>
      </w:r>
      <w:r w:rsidRPr="00480854">
        <w:rPr>
          <w:sz w:val="20"/>
          <w:szCs w:val="20"/>
        </w:rPr>
        <w:t xml:space="preserve"> fra 1902 inneholdt mange filmeffekter og magiske elementer.</w:t>
      </w:r>
      <w:r w:rsidR="002128D8" w:rsidRPr="00480854">
        <w:rPr>
          <w:sz w:val="20"/>
          <w:szCs w:val="20"/>
        </w:rPr>
        <w:t xml:space="preserve"> </w:t>
      </w:r>
    </w:p>
    <w:p w:rsidR="00957CC4" w:rsidRDefault="00957CC4" w:rsidP="00385DB7"/>
    <w:p w:rsidR="00480854" w:rsidRDefault="00480854" w:rsidP="00385DB7"/>
    <w:p w:rsidR="00C732B0" w:rsidRPr="00C732B0" w:rsidRDefault="0024164B" w:rsidP="00385DB7">
      <w:pPr>
        <w:rPr>
          <w:b/>
        </w:rPr>
      </w:pPr>
      <w:r>
        <w:rPr>
          <w:b/>
        </w:rPr>
        <w:lastRenderedPageBreak/>
        <w:t>De første lydfilmene</w:t>
      </w:r>
    </w:p>
    <w:p w:rsidR="00085AFF" w:rsidRDefault="00C732B0" w:rsidP="00385DB7">
      <w:r>
        <w:t>Helt fra de første filmvisningene fant sted på slutten av 1800-</w:t>
      </w:r>
      <w:r w:rsidR="00B442A4">
        <w:t>tallet,</w:t>
      </w:r>
      <w:r>
        <w:t xml:space="preserve"> forsket oppfinnere på hvordan man kunne </w:t>
      </w:r>
      <w:r w:rsidR="000A340A">
        <w:t>fest</w:t>
      </w:r>
      <w:r>
        <w:t xml:space="preserve">e lyd </w:t>
      </w:r>
      <w:r w:rsidR="000A340A">
        <w:t>til</w:t>
      </w:r>
      <w:r>
        <w:t xml:space="preserve"> film.</w:t>
      </w:r>
      <w:r w:rsidR="0072070E">
        <w:t xml:space="preserve"> Man kunne ta opp og lagre </w:t>
      </w:r>
      <w:r w:rsidR="008043F8">
        <w:t>levende bilder</w:t>
      </w:r>
      <w:r w:rsidR="0072070E">
        <w:t xml:space="preserve"> lenge før filmen</w:t>
      </w:r>
      <w:r w:rsidR="00E156E9">
        <w:t xml:space="preserve"> ble oppfunnet. Utfordringen lå i</w:t>
      </w:r>
      <w:r w:rsidR="0072070E">
        <w:t xml:space="preserve"> å finne ut hvordan man kunne spille av lyd og bilde samtidig.</w:t>
      </w:r>
      <w:r w:rsidR="00E156E9">
        <w:t xml:space="preserve"> Allerede i 1921 greide man å gjengi lyd med høyttalere ved siden av filmlerret</w:t>
      </w:r>
      <w:r w:rsidR="0024164B">
        <w:t>et. Men lyden ble tatt opp for seg selv, og var ikke lagret på</w:t>
      </w:r>
      <w:r w:rsidR="00A9051F">
        <w:t xml:space="preserve"> selve</w:t>
      </w:r>
      <w:r w:rsidR="0024164B">
        <w:t xml:space="preserve"> filmen.</w:t>
      </w:r>
      <w:r w:rsidR="0064223C">
        <w:t xml:space="preserve"> Verdens første demonstrasjon av såkalt optisk lyd – lyd som «hang fast» i selve filmen – skjedde i Stockholm i 1921. Men først i 1927 ble lydfilmen en suksess. Det skjedde med den amerikanske filmen </w:t>
      </w:r>
      <w:r w:rsidR="0064223C" w:rsidRPr="0064223C">
        <w:rPr>
          <w:i/>
        </w:rPr>
        <w:t>The Jazz Singer</w:t>
      </w:r>
      <w:r w:rsidR="0064223C">
        <w:t xml:space="preserve">. Den første norske lydfilmen het </w:t>
      </w:r>
      <w:r w:rsidR="0064223C" w:rsidRPr="0064223C">
        <w:rPr>
          <w:i/>
        </w:rPr>
        <w:t>Den store barnedåpen</w:t>
      </w:r>
      <w:r w:rsidR="0064223C">
        <w:t xml:space="preserve"> og ble vist i 1931.</w:t>
      </w:r>
    </w:p>
    <w:p w:rsidR="009A0667" w:rsidRDefault="00081181" w:rsidP="00385DB7">
      <w:r>
        <w:t>Mange trodde at lydfilm var et tullete påfunn som raskt skulle gå av moten</w:t>
      </w:r>
      <w:r w:rsidR="009A0667">
        <w:t>, m</w:t>
      </w:r>
      <w:r>
        <w:t xml:space="preserve">en slik ble det ikke! I dag kan vi nesten ikke forestille </w:t>
      </w:r>
      <w:r w:rsidR="009A0667">
        <w:t>oss hvordan filmer uten lyd er.</w:t>
      </w:r>
    </w:p>
    <w:p w:rsidR="00081181" w:rsidRDefault="00081181" w:rsidP="00385DB7">
      <w:r>
        <w:t xml:space="preserve">Når lydfilmen var innført, </w:t>
      </w:r>
      <w:r w:rsidR="00B315FC">
        <w:t>var karrierene til mange</w:t>
      </w:r>
      <w:r>
        <w:t xml:space="preserve"> av stumfilmstjernene</w:t>
      </w:r>
      <w:r w:rsidR="00B315FC">
        <w:t xml:space="preserve"> forbi</w:t>
      </w:r>
      <w:r>
        <w:t>. Mange mistet jobben fordi stemmen deres ikke passet til rollen de skulle spille, eller fordi de ikke kunne synge. Dessuten mistet mange musikere som tidligere hadde spilt på kinoene jobbene sine, fordi det ikke lenger var bruk for levende musikk i salen. Fra nå av hørtes en film lik ut uansett hvor den ble spilt i verden.</w:t>
      </w:r>
    </w:p>
    <w:p w:rsidR="00D56E61" w:rsidRPr="00085AFF" w:rsidRDefault="00D56E61" w:rsidP="00385DB7"/>
    <w:p w:rsidR="00F651F8" w:rsidRPr="0073219E" w:rsidRDefault="00D56E61" w:rsidP="00F651F8">
      <w:pPr>
        <w:rPr>
          <w:b/>
        </w:rPr>
      </w:pPr>
      <w:r>
        <w:rPr>
          <w:b/>
        </w:rPr>
        <w:t>Spørsmål om stumfilm</w:t>
      </w:r>
    </w:p>
    <w:p w:rsidR="00F651F8" w:rsidRDefault="00F651F8" w:rsidP="00F651F8">
      <w:pPr>
        <w:pStyle w:val="Listeavsnitt"/>
        <w:numPr>
          <w:ilvl w:val="0"/>
          <w:numId w:val="5"/>
        </w:numPr>
      </w:pPr>
      <w:r>
        <w:t>Hvilke stumfilmer har du sett?</w:t>
      </w:r>
    </w:p>
    <w:p w:rsidR="00F651F8" w:rsidRDefault="00F651F8" w:rsidP="00F651F8">
      <w:pPr>
        <w:pStyle w:val="Listeavsnitt"/>
        <w:numPr>
          <w:ilvl w:val="0"/>
          <w:numId w:val="5"/>
        </w:numPr>
      </w:pPr>
      <w:r>
        <w:t>Kjenner du til noen stumfilmstjerner?</w:t>
      </w:r>
    </w:p>
    <w:p w:rsidR="00F651F8" w:rsidRDefault="00F651F8" w:rsidP="00F651F8">
      <w:pPr>
        <w:pStyle w:val="Listeavsnitt"/>
        <w:numPr>
          <w:ilvl w:val="0"/>
          <w:numId w:val="5"/>
        </w:numPr>
      </w:pPr>
      <w:r>
        <w:t>I stumfilmene brukte de gjerne tekstplakater – vet du hva tekstplakatene ble brukt til?</w:t>
      </w:r>
    </w:p>
    <w:p w:rsidR="00F651F8" w:rsidRDefault="00F651F8" w:rsidP="00F651F8">
      <w:pPr>
        <w:pStyle w:val="Listeavsnitt"/>
        <w:numPr>
          <w:ilvl w:val="0"/>
          <w:numId w:val="5"/>
        </w:numPr>
      </w:pPr>
      <w:r>
        <w:t>Tror du det var lettere eller vanskeligere å være skuespiller før lydfilmen kom?</w:t>
      </w:r>
    </w:p>
    <w:p w:rsidR="00F651F8" w:rsidRDefault="00FD7476" w:rsidP="00F651F8">
      <w:pPr>
        <w:pStyle w:val="Listeavsnitt"/>
        <w:numPr>
          <w:ilvl w:val="0"/>
          <w:numId w:val="5"/>
        </w:numPr>
      </w:pPr>
      <w:r>
        <w:t>Hvordan ville du framstilt noe som er trist eller fint om du ikke kunne bruke lyder?</w:t>
      </w:r>
    </w:p>
    <w:p w:rsidR="009617A5" w:rsidRDefault="009617A5" w:rsidP="009617A5"/>
    <w:p w:rsidR="008D7949" w:rsidRPr="00F06E6A" w:rsidRDefault="00263F84" w:rsidP="00385DB7">
      <w:pPr>
        <w:rPr>
          <w:b/>
          <w:sz w:val="24"/>
          <w:szCs w:val="24"/>
        </w:rPr>
      </w:pPr>
      <w:r w:rsidRPr="00F06E6A">
        <w:rPr>
          <w:b/>
          <w:sz w:val="24"/>
          <w:szCs w:val="24"/>
        </w:rPr>
        <w:t>Om</w:t>
      </w:r>
      <w:r w:rsidR="00F651F8" w:rsidRPr="00F06E6A">
        <w:rPr>
          <w:b/>
          <w:sz w:val="24"/>
          <w:szCs w:val="24"/>
        </w:rPr>
        <w:t xml:space="preserve"> Stumfilmkonserten</w:t>
      </w:r>
    </w:p>
    <w:p w:rsidR="00A20F53" w:rsidRDefault="00A20F53" w:rsidP="00385DB7">
      <w:r>
        <w:t>På Stumfilmkonserten får dere oppleve fire kjente stumfilmer med levende lyd i salen. Pianist Kjetil Schjander-</w:t>
      </w:r>
      <w:proofErr w:type="spellStart"/>
      <w:r>
        <w:t>Luhr</w:t>
      </w:r>
      <w:proofErr w:type="spellEnd"/>
      <w:r>
        <w:t xml:space="preserve"> spiller musikk til scenene i filmene og </w:t>
      </w:r>
      <w:proofErr w:type="spellStart"/>
      <w:r>
        <w:rPr>
          <w:rStyle w:val="apple-converted-space"/>
          <w:shd w:val="clear" w:color="auto" w:fill="F3F3F3"/>
        </w:rPr>
        <w:t>Foleyartist</w:t>
      </w:r>
      <w:proofErr w:type="spellEnd"/>
      <w:r>
        <w:rPr>
          <w:rStyle w:val="apple-converted-space"/>
          <w:shd w:val="clear" w:color="auto" w:fill="F3F3F3"/>
        </w:rPr>
        <w:t xml:space="preserve"> Kristin Bolstad</w:t>
      </w:r>
      <w:r>
        <w:t xml:space="preserve"> lager stemningsskapende </w:t>
      </w:r>
      <w:r w:rsidRPr="00A20F53">
        <w:t>effektlyd. Konserten er en filmhistorisk reise der elevene opplever en ekte kinoforestilling fra filmens barndom.</w:t>
      </w:r>
      <w:r w:rsidRPr="00A20F53">
        <w:rPr>
          <w:rStyle w:val="apple-converted-space"/>
        </w:rPr>
        <w:t xml:space="preserve"> </w:t>
      </w:r>
      <w:r w:rsidR="002B252C" w:rsidRPr="00A20F53">
        <w:t>Under kan</w:t>
      </w:r>
      <w:r w:rsidR="002B252C">
        <w:t xml:space="preserve"> dere lese</w:t>
      </w:r>
      <w:r>
        <w:t xml:space="preserve"> kort om hva filmene handler om.</w:t>
      </w:r>
    </w:p>
    <w:p w:rsidR="002B252C" w:rsidRDefault="002B252C" w:rsidP="00385DB7"/>
    <w:p w:rsidR="00894103" w:rsidRPr="00F06E6A" w:rsidRDefault="00894103" w:rsidP="00385DB7">
      <w:pPr>
        <w:rPr>
          <w:b/>
        </w:rPr>
      </w:pPr>
      <w:r w:rsidRPr="00F06E6A">
        <w:rPr>
          <w:b/>
        </w:rPr>
        <w:t>Et tog ankommer stasjonen</w:t>
      </w:r>
    </w:p>
    <w:p w:rsidR="00A5417A" w:rsidRDefault="00571749" w:rsidP="00385DB7">
      <w:r w:rsidRPr="00AE653D">
        <w:rPr>
          <w:i/>
        </w:rPr>
        <w:t>Et tog ankommer stasjonen</w:t>
      </w:r>
      <w:r>
        <w:t xml:space="preserve"> (1895) er laget av brødrene </w:t>
      </w:r>
      <w:proofErr w:type="spellStart"/>
      <w:r>
        <w:t>Auguste</w:t>
      </w:r>
      <w:proofErr w:type="spellEnd"/>
      <w:r>
        <w:t xml:space="preserve"> og Louis </w:t>
      </w:r>
      <w:proofErr w:type="spellStart"/>
      <w:r>
        <w:t>Lumière</w:t>
      </w:r>
      <w:proofErr w:type="spellEnd"/>
      <w:r w:rsidR="00A5417A">
        <w:t>, og</w:t>
      </w:r>
      <w:r>
        <w:t xml:space="preserve"> </w:t>
      </w:r>
      <w:r w:rsidR="00AE653D">
        <w:t>er en av</w:t>
      </w:r>
      <w:r>
        <w:t xml:space="preserve"> verdens aller første filmer. I denne korte filmsnutten ser vi et tog som ankommer togstasjonen La </w:t>
      </w:r>
      <w:proofErr w:type="spellStart"/>
      <w:r>
        <w:t>Ciotat</w:t>
      </w:r>
      <w:proofErr w:type="spellEnd"/>
      <w:r>
        <w:t xml:space="preserve"> i Frankrike.</w:t>
      </w:r>
      <w:r w:rsidR="002B252C">
        <w:t xml:space="preserve"> Filmen ligner på en hverdagslig reportasje, der toget stopper og passasjerene går over perrongen.</w:t>
      </w:r>
      <w:r w:rsidR="00307B8C">
        <w:t xml:space="preserve"> Da filmen kom, var filmmediet nytt og ukjent for de aller fleste. Publikum lot seg begeistre, og det sies også at mange </w:t>
      </w:r>
      <w:r w:rsidR="00803E03">
        <w:t xml:space="preserve">i salen </w:t>
      </w:r>
      <w:r w:rsidR="00307B8C">
        <w:t xml:space="preserve">trodde filmbildene var et ekte tog og at de derfor løp ut fra forestillingen i panikk. </w:t>
      </w:r>
    </w:p>
    <w:p w:rsidR="00894103" w:rsidRPr="00B62FE8" w:rsidRDefault="00CB52C7" w:rsidP="00385DB7">
      <w:pPr>
        <w:rPr>
          <w:b/>
        </w:rPr>
      </w:pPr>
      <w:r>
        <w:rPr>
          <w:b/>
        </w:rPr>
        <w:lastRenderedPageBreak/>
        <w:t>Reisen til månen</w:t>
      </w:r>
    </w:p>
    <w:p w:rsidR="00894103" w:rsidRDefault="00CB52C7" w:rsidP="00385DB7">
      <w:r w:rsidRPr="00EE197F">
        <w:rPr>
          <w:i/>
        </w:rPr>
        <w:t>Reisen til månen</w:t>
      </w:r>
      <w:r>
        <w:t xml:space="preserve"> (1902) er verdens aller første </w:t>
      </w:r>
      <w:proofErr w:type="spellStart"/>
      <w:r>
        <w:t>science</w:t>
      </w:r>
      <w:proofErr w:type="spellEnd"/>
      <w:r>
        <w:t xml:space="preserve"> </w:t>
      </w:r>
      <w:proofErr w:type="spellStart"/>
      <w:r>
        <w:t>fiction</w:t>
      </w:r>
      <w:proofErr w:type="spellEnd"/>
      <w:r>
        <w:t>-film. Her</w:t>
      </w:r>
      <w:r w:rsidR="00307B8C">
        <w:t xml:space="preserve"> får vi et møte med George </w:t>
      </w:r>
      <w:proofErr w:type="spellStart"/>
      <w:r w:rsidR="00307B8C">
        <w:t>Méliès</w:t>
      </w:r>
      <w:proofErr w:type="spellEnd"/>
      <w:r w:rsidR="00307B8C">
        <w:t xml:space="preserve"> </w:t>
      </w:r>
      <w:r w:rsidR="009059FD">
        <w:t xml:space="preserve">sin magiske effektfilming. En </w:t>
      </w:r>
      <w:r>
        <w:t xml:space="preserve">gruppe vitenskapsmenn reiser til månen, der de blant annet gjør astronomiske observasjoner og jages av </w:t>
      </w:r>
      <w:proofErr w:type="spellStart"/>
      <w:r>
        <w:t>månemenn</w:t>
      </w:r>
      <w:proofErr w:type="spellEnd"/>
      <w:r w:rsidR="009059FD">
        <w:t xml:space="preserve">. I filmen har </w:t>
      </w:r>
      <w:proofErr w:type="spellStart"/>
      <w:r w:rsidR="009059FD">
        <w:t>Méliès</w:t>
      </w:r>
      <w:proofErr w:type="spellEnd"/>
      <w:r w:rsidR="009059FD">
        <w:t xml:space="preserve"> brukt mange spennende filmtricks, som blant annet å </w:t>
      </w:r>
      <w:r>
        <w:t>trikse med forsvinninger og å trylle med personer og objekter.</w:t>
      </w:r>
    </w:p>
    <w:p w:rsidR="00AE653D" w:rsidRDefault="00AE653D" w:rsidP="00385DB7"/>
    <w:p w:rsidR="00894103" w:rsidRPr="00B62FE8" w:rsidRDefault="00CB52C7" w:rsidP="00385DB7">
      <w:pPr>
        <w:rPr>
          <w:b/>
        </w:rPr>
      </w:pPr>
      <w:proofErr w:type="spellStart"/>
      <w:r>
        <w:rPr>
          <w:b/>
        </w:rPr>
        <w:t>Körkarlen</w:t>
      </w:r>
      <w:proofErr w:type="spellEnd"/>
    </w:p>
    <w:p w:rsidR="00210789" w:rsidRDefault="00EE197F" w:rsidP="00385DB7">
      <w:r>
        <w:t xml:space="preserve">Victor </w:t>
      </w:r>
      <w:proofErr w:type="spellStart"/>
      <w:r>
        <w:t>Sjöströms</w:t>
      </w:r>
      <w:proofErr w:type="spellEnd"/>
      <w:r>
        <w:t xml:space="preserve"> klassiker fra 1921 er en vaskekte spøkelsesfortelling</w:t>
      </w:r>
      <w:r w:rsidR="00210789">
        <w:t xml:space="preserve">, med filmeffekter som inkluderer både dobbeltkopiering og kolorerte (fargede) filmbilder. En mann blir skadet i et slagsmål rett før midnatt på nyttårsaften. Den siste som dør hver nyttårsaften blir utpekt som djevelens kjørekar, og må </w:t>
      </w:r>
      <w:r w:rsidR="00171E1A">
        <w:t xml:space="preserve">det kommende året </w:t>
      </w:r>
      <w:r w:rsidR="00210789">
        <w:t xml:space="preserve">kjøre rundt </w:t>
      </w:r>
      <w:r w:rsidR="005943FC">
        <w:t>med</w:t>
      </w:r>
      <w:r w:rsidR="00210789">
        <w:t xml:space="preserve"> hestekjerre og være sjelesanker.</w:t>
      </w:r>
    </w:p>
    <w:p w:rsidR="00D36388" w:rsidRPr="00F651F8" w:rsidRDefault="001F69EF" w:rsidP="00385DB7">
      <w:r>
        <w:t>På stumfilmkonserten viser vi et utdrag fra filmen. Elevene lærer om hvilke ingredienser som skal til for å lage en stemningsfull skrekkfilm.</w:t>
      </w:r>
    </w:p>
    <w:p w:rsidR="00F651F8" w:rsidRDefault="00F651F8" w:rsidP="00385DB7"/>
    <w:p w:rsidR="00385DB7" w:rsidRPr="00B62FE8" w:rsidRDefault="005943FC" w:rsidP="00385DB7">
      <w:pPr>
        <w:rPr>
          <w:b/>
        </w:rPr>
      </w:pPr>
      <w:r>
        <w:rPr>
          <w:b/>
        </w:rPr>
        <w:t xml:space="preserve">The </w:t>
      </w:r>
      <w:proofErr w:type="spellStart"/>
      <w:r>
        <w:rPr>
          <w:b/>
        </w:rPr>
        <w:t>Scarecrow</w:t>
      </w:r>
      <w:proofErr w:type="spellEnd"/>
    </w:p>
    <w:p w:rsidR="001E3697" w:rsidRDefault="005943FC" w:rsidP="00385DB7">
      <w:r>
        <w:rPr>
          <w:i/>
        </w:rPr>
        <w:t xml:space="preserve">The </w:t>
      </w:r>
      <w:proofErr w:type="spellStart"/>
      <w:r>
        <w:rPr>
          <w:i/>
        </w:rPr>
        <w:t>Scarecrow</w:t>
      </w:r>
      <w:proofErr w:type="spellEnd"/>
      <w:r w:rsidR="001E3697">
        <w:t xml:space="preserve"> </w:t>
      </w:r>
      <w:r w:rsidR="00620C27">
        <w:t>fra 1920</w:t>
      </w:r>
      <w:r w:rsidR="001E3697">
        <w:t xml:space="preserve"> er</w:t>
      </w:r>
      <w:r w:rsidR="0037047D">
        <w:t xml:space="preserve"> </w:t>
      </w:r>
      <w:r w:rsidR="00F80459">
        <w:t>typisk slapstick-klassiker med</w:t>
      </w:r>
      <w:r w:rsidR="0037047D">
        <w:t xml:space="preserve"> Buster Keaton</w:t>
      </w:r>
      <w:r w:rsidR="00F80459">
        <w:t>. Buster og kompisen bor sammen i et fantastisk hus. En dag blir de forelsket i samme pike, og kappløpet om å få henne er i full sving</w:t>
      </w:r>
      <w:r w:rsidR="0058639A">
        <w:t>!</w:t>
      </w:r>
      <w:bookmarkStart w:id="0" w:name="_GoBack"/>
      <w:bookmarkEnd w:id="0"/>
    </w:p>
    <w:p w:rsidR="00313BAF" w:rsidRDefault="00A41628" w:rsidP="00385DB7">
      <w:r>
        <w:rPr>
          <w:noProof/>
          <w:lang w:eastAsia="nb-NO"/>
        </w:rPr>
        <w:lastRenderedPageBreak/>
        <w:drawing>
          <wp:inline distT="0" distB="0" distL="0" distR="0">
            <wp:extent cx="5760720" cy="4320670"/>
            <wp:effectExtent l="0" t="0" r="0" b="3810"/>
            <wp:docPr id="5" name="Bilde 5" descr="C:\Users\sitaj\Desktop\ke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taj\Desktop\keat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670"/>
                    </a:xfrm>
                    <a:prstGeom prst="rect">
                      <a:avLst/>
                    </a:prstGeom>
                    <a:noFill/>
                    <a:ln>
                      <a:noFill/>
                    </a:ln>
                  </pic:spPr>
                </pic:pic>
              </a:graphicData>
            </a:graphic>
          </wp:inline>
        </w:drawing>
      </w:r>
    </w:p>
    <w:p w:rsidR="008D7949" w:rsidRDefault="00F76B70" w:rsidP="00385DB7">
      <w:pPr>
        <w:rPr>
          <w:sz w:val="20"/>
          <w:szCs w:val="20"/>
        </w:rPr>
      </w:pPr>
      <w:r w:rsidRPr="00F76B70">
        <w:rPr>
          <w:sz w:val="20"/>
          <w:szCs w:val="20"/>
        </w:rPr>
        <w:t xml:space="preserve">Bilde: </w:t>
      </w:r>
      <w:r w:rsidR="00A41628">
        <w:rPr>
          <w:sz w:val="20"/>
          <w:szCs w:val="20"/>
        </w:rPr>
        <w:t>Kreative kjøkkenløsninger i Buster Keatons slapstick-klassiker</w:t>
      </w:r>
      <w:r w:rsidRPr="00F76B70">
        <w:rPr>
          <w:sz w:val="20"/>
          <w:szCs w:val="20"/>
        </w:rPr>
        <w:t xml:space="preserve"> </w:t>
      </w:r>
      <w:r w:rsidR="00442ACD">
        <w:rPr>
          <w:i/>
          <w:sz w:val="20"/>
          <w:szCs w:val="20"/>
        </w:rPr>
        <w:t xml:space="preserve">The </w:t>
      </w:r>
      <w:proofErr w:type="spellStart"/>
      <w:r w:rsidR="00442ACD">
        <w:rPr>
          <w:i/>
          <w:sz w:val="20"/>
          <w:szCs w:val="20"/>
        </w:rPr>
        <w:t>Scarecrow</w:t>
      </w:r>
      <w:proofErr w:type="spellEnd"/>
      <w:r w:rsidRPr="00F76B70">
        <w:rPr>
          <w:sz w:val="20"/>
          <w:szCs w:val="20"/>
        </w:rPr>
        <w:t>, fra 1920.</w:t>
      </w:r>
    </w:p>
    <w:p w:rsidR="00A41628" w:rsidRPr="00F76B70" w:rsidRDefault="00A41628" w:rsidP="00385DB7">
      <w:pPr>
        <w:rPr>
          <w:sz w:val="20"/>
          <w:szCs w:val="20"/>
        </w:rPr>
      </w:pPr>
    </w:p>
    <w:p w:rsidR="000D0D47" w:rsidRPr="008D7949" w:rsidRDefault="00894103" w:rsidP="00385DB7">
      <w:pPr>
        <w:rPr>
          <w:b/>
        </w:rPr>
      </w:pPr>
      <w:r>
        <w:rPr>
          <w:b/>
        </w:rPr>
        <w:t>Diskusjonsoppgaver til Stumfilmkonserten</w:t>
      </w:r>
    </w:p>
    <w:p w:rsidR="00A04993" w:rsidRDefault="003D67ED" w:rsidP="00A04993">
      <w:pPr>
        <w:pStyle w:val="Listeavsnitt"/>
        <w:numPr>
          <w:ilvl w:val="0"/>
          <w:numId w:val="3"/>
        </w:numPr>
        <w:spacing w:after="0"/>
      </w:pPr>
      <w:r>
        <w:t>Dere så stumfilmene mens en pianist</w:t>
      </w:r>
      <w:r w:rsidR="00A04993">
        <w:t xml:space="preserve"> og en </w:t>
      </w:r>
      <w:proofErr w:type="spellStart"/>
      <w:r w:rsidR="00A04993">
        <w:t>foley</w:t>
      </w:r>
      <w:proofErr w:type="spellEnd"/>
      <w:r w:rsidR="00A04993">
        <w:t>-artist laget musikk og effekter</w:t>
      </w:r>
      <w:r>
        <w:t xml:space="preserve"> til scene</w:t>
      </w:r>
      <w:r w:rsidR="00A04993">
        <w:t>ne. Hvordan ble musikken brukt?</w:t>
      </w:r>
    </w:p>
    <w:p w:rsidR="003D67ED" w:rsidRDefault="003D67ED" w:rsidP="00A04993">
      <w:pPr>
        <w:spacing w:after="0"/>
        <w:ind w:left="720"/>
      </w:pPr>
      <w:r>
        <w:t xml:space="preserve">Hva fortalte musikken deg om enkelte scener? (Var det for eksempel forskjell </w:t>
      </w:r>
      <w:r w:rsidR="00F25D44">
        <w:t>på</w:t>
      </w:r>
      <w:r>
        <w:t xml:space="preserve"> musikken når noe var trist, morsomt eller skummelt?)</w:t>
      </w:r>
    </w:p>
    <w:p w:rsidR="00A04993" w:rsidRDefault="00A428E0" w:rsidP="00A04993">
      <w:pPr>
        <w:spacing w:after="0"/>
        <w:ind w:left="720"/>
      </w:pPr>
      <w:r>
        <w:t>Hørte du</w:t>
      </w:r>
      <w:r w:rsidR="00A04993">
        <w:t xml:space="preserve"> noen lydeffekter?</w:t>
      </w:r>
    </w:p>
    <w:p w:rsidR="003D67ED" w:rsidRDefault="003D67ED" w:rsidP="003D67ED">
      <w:pPr>
        <w:pStyle w:val="Listeavsnitt"/>
        <w:numPr>
          <w:ilvl w:val="0"/>
          <w:numId w:val="3"/>
        </w:numPr>
      </w:pPr>
      <w:r>
        <w:t>Hvordan tror du filmene hadde vært om d</w:t>
      </w:r>
      <w:r w:rsidR="00F25D44">
        <w:t>u kunne høre hva som ble sagt? Tror du de ville vært like morsomme</w:t>
      </w:r>
      <w:r>
        <w:t>?</w:t>
      </w:r>
    </w:p>
    <w:p w:rsidR="00C108D0" w:rsidRDefault="00156151" w:rsidP="004B6174">
      <w:pPr>
        <w:pStyle w:val="Listeavsnitt"/>
        <w:numPr>
          <w:ilvl w:val="0"/>
          <w:numId w:val="3"/>
        </w:numPr>
      </w:pPr>
      <w:r>
        <w:t xml:space="preserve">Gjenfortell en scene </w:t>
      </w:r>
      <w:r w:rsidR="00F25D44">
        <w:t>fra en av filmene som du syns var morsom</w:t>
      </w:r>
      <w:r>
        <w:t xml:space="preserve">. </w:t>
      </w:r>
      <w:r w:rsidR="00F25D44">
        <w:t>Prøv å forklare hva som gjorde scenen så morsom, både når det gjelder handlingen og musikken/lyden.</w:t>
      </w:r>
    </w:p>
    <w:p w:rsidR="00B97A24" w:rsidRDefault="00156151" w:rsidP="00385DB7">
      <w:pPr>
        <w:pStyle w:val="Listeavsnitt"/>
        <w:numPr>
          <w:ilvl w:val="0"/>
          <w:numId w:val="4"/>
        </w:numPr>
      </w:pPr>
      <w:r>
        <w:t>Husker d</w:t>
      </w:r>
      <w:r w:rsidR="004B6174">
        <w:t>u</w:t>
      </w:r>
      <w:r>
        <w:t xml:space="preserve"> noen filmtricks fra noen av filmene? Hvordan tror d</w:t>
      </w:r>
      <w:r w:rsidR="004B6174">
        <w:t>u</w:t>
      </w:r>
      <w:r>
        <w:t xml:space="preserve"> filmtrickene var laget?</w:t>
      </w:r>
    </w:p>
    <w:p w:rsidR="00263F84" w:rsidRDefault="00263F84" w:rsidP="00263F84"/>
    <w:p w:rsidR="00EA4705" w:rsidRPr="00EA4705" w:rsidRDefault="008D7949">
      <w:pPr>
        <w:rPr>
          <w:b/>
        </w:rPr>
      </w:pPr>
      <w:r w:rsidRPr="008D7949">
        <w:rPr>
          <w:b/>
        </w:rPr>
        <w:t>Praktiske oppgaver</w:t>
      </w:r>
    </w:p>
    <w:p w:rsidR="00EA4705" w:rsidRPr="00EA4705" w:rsidRDefault="00EA4705">
      <w:pPr>
        <w:rPr>
          <w:b/>
        </w:rPr>
      </w:pPr>
      <w:r w:rsidRPr="00EA4705">
        <w:rPr>
          <w:b/>
        </w:rPr>
        <w:t>Å lydlegge en film</w:t>
      </w:r>
    </w:p>
    <w:p w:rsidR="00EA4705" w:rsidRDefault="00EA4705">
      <w:r>
        <w:t xml:space="preserve">Velg </w:t>
      </w:r>
      <w:r w:rsidR="00C24782">
        <w:t xml:space="preserve">ut </w:t>
      </w:r>
      <w:r>
        <w:t>en kortfilm eller et utdrag fra en film. Skru av lyden og øv dere på å l</w:t>
      </w:r>
      <w:r w:rsidR="00C24782">
        <w:t>ag</w:t>
      </w:r>
      <w:r>
        <w:t xml:space="preserve">e egen musikk og effekter til filmbildene. Klassen kan eksempelvis dele seg inn i mindre grupper, der </w:t>
      </w:r>
      <w:r w:rsidR="005F1054">
        <w:t>hver gruppe enten</w:t>
      </w:r>
      <w:r>
        <w:t xml:space="preserve"> </w:t>
      </w:r>
      <w:r w:rsidR="005F1054">
        <w:lastRenderedPageBreak/>
        <w:t>jobber med</w:t>
      </w:r>
      <w:r>
        <w:t xml:space="preserve"> hver sin film eller </w:t>
      </w:r>
      <w:r w:rsidR="005F1054">
        <w:t>får forskjellige</w:t>
      </w:r>
      <w:r>
        <w:t xml:space="preserve"> utdrag av samme film. </w:t>
      </w:r>
      <w:r w:rsidR="00F06FEB">
        <w:t>Om dere vil</w:t>
      </w:r>
      <w:r w:rsidR="002B754F">
        <w:t>,</w:t>
      </w:r>
      <w:r w:rsidR="00F06FEB">
        <w:t xml:space="preserve"> kan dere gjøre opptak av lydene dere lager</w:t>
      </w:r>
      <w:r>
        <w:t>. Til</w:t>
      </w:r>
      <w:r w:rsidR="006555A8">
        <w:t xml:space="preserve"> </w:t>
      </w:r>
      <w:r>
        <w:t xml:space="preserve">slutt presenteres filmen med lydene </w:t>
      </w:r>
      <w:r w:rsidR="005F1054">
        <w:t xml:space="preserve">dere har laget </w:t>
      </w:r>
      <w:r>
        <w:t>for klassen.</w:t>
      </w:r>
    </w:p>
    <w:p w:rsidR="00F06FEB" w:rsidRDefault="00F21F48" w:rsidP="00F21F48">
      <w:pPr>
        <w:pStyle w:val="Listeavsnitt"/>
        <w:numPr>
          <w:ilvl w:val="0"/>
          <w:numId w:val="1"/>
        </w:numPr>
      </w:pPr>
      <w:r>
        <w:t>Kjente dere igjen noen av lydene som ble laget?</w:t>
      </w:r>
    </w:p>
    <w:p w:rsidR="00F06FEB" w:rsidRDefault="00F06FEB" w:rsidP="00F21F48">
      <w:pPr>
        <w:pStyle w:val="Listeavsnitt"/>
        <w:numPr>
          <w:ilvl w:val="0"/>
          <w:numId w:val="1"/>
        </w:numPr>
      </w:pPr>
      <w:r>
        <w:t>Var det noen forskjell på hvilke typer lyder dere hørte?</w:t>
      </w:r>
      <w:r w:rsidR="002B754F">
        <w:t xml:space="preserve"> (hva var musikk,</w:t>
      </w:r>
      <w:r w:rsidR="00F21F48">
        <w:t xml:space="preserve"> effekter, tale, o</w:t>
      </w:r>
      <w:r w:rsidR="002B754F">
        <w:t>g så videre</w:t>
      </w:r>
      <w:r w:rsidR="00F21F48">
        <w:t>)</w:t>
      </w:r>
    </w:p>
    <w:p w:rsidR="00F21F48" w:rsidRDefault="00F21F48" w:rsidP="00F21F48">
      <w:pPr>
        <w:pStyle w:val="Listeavsnitt"/>
        <w:numPr>
          <w:ilvl w:val="0"/>
          <w:numId w:val="1"/>
        </w:numPr>
      </w:pPr>
      <w:r>
        <w:t xml:space="preserve">Når dere hørte lyden </w:t>
      </w:r>
      <w:r w:rsidR="002B754F">
        <w:t>samtidig som dere</w:t>
      </w:r>
      <w:r>
        <w:t xml:space="preserve"> så bildene, h</w:t>
      </w:r>
      <w:r w:rsidR="00F06FEB">
        <w:t xml:space="preserve">va </w:t>
      </w:r>
      <w:r w:rsidR="002B754F">
        <w:t xml:space="preserve">tror dere </w:t>
      </w:r>
      <w:r w:rsidR="00BE444B">
        <w:t xml:space="preserve">lydene </w:t>
      </w:r>
      <w:r w:rsidR="002B754F">
        <w:t xml:space="preserve">skulle </w:t>
      </w:r>
      <w:r w:rsidR="00BE444B">
        <w:t>forestille</w:t>
      </w:r>
      <w:r>
        <w:t>?</w:t>
      </w:r>
      <w:r w:rsidR="002B754F">
        <w:t xml:space="preserve"> Gi eksempler.</w:t>
      </w:r>
    </w:p>
    <w:p w:rsidR="00B02A19" w:rsidRDefault="00B02A19" w:rsidP="00B02A19"/>
    <w:p w:rsidR="00B02A19" w:rsidRPr="00B02A19" w:rsidRDefault="00B02A19" w:rsidP="00B02A19">
      <w:pPr>
        <w:rPr>
          <w:b/>
        </w:rPr>
      </w:pPr>
      <w:r w:rsidRPr="00B02A19">
        <w:rPr>
          <w:b/>
        </w:rPr>
        <w:t>Lydbruk på film</w:t>
      </w:r>
    </w:p>
    <w:p w:rsidR="00B02A19" w:rsidRDefault="00B02A19" w:rsidP="00B02A19">
      <w:r>
        <w:t>Se et filmklipp fra en valgfri lydfilm. Om dere ønsker kan dere vise klippet tre ganger</w:t>
      </w:r>
      <w:r w:rsidR="00C737C6">
        <w:t>:</w:t>
      </w:r>
      <w:r>
        <w:t xml:space="preserve"> først uten lyd, deretter uten bilde, tilslutt med både lyd og bilde. </w:t>
      </w:r>
      <w:r w:rsidR="00C737C6">
        <w:t>Diskuter hvordan dere opplevde de tre versjonene</w:t>
      </w:r>
      <w:r>
        <w:t>.</w:t>
      </w:r>
    </w:p>
    <w:p w:rsidR="00C737C6" w:rsidRDefault="00C737C6" w:rsidP="00B02A19">
      <w:r>
        <w:t xml:space="preserve">(Tips: Dere finner mange filmer og filmklipp på filmrommet.no eller videosider som </w:t>
      </w:r>
      <w:proofErr w:type="spellStart"/>
      <w:r>
        <w:t>youtube</w:t>
      </w:r>
      <w:proofErr w:type="spellEnd"/>
      <w:r>
        <w:t xml:space="preserve">, </w:t>
      </w:r>
      <w:proofErr w:type="spellStart"/>
      <w:r>
        <w:t>vimeo</w:t>
      </w:r>
      <w:proofErr w:type="spellEnd"/>
      <w:r>
        <w:t xml:space="preserve"> o.l.)</w:t>
      </w:r>
    </w:p>
    <w:p w:rsidR="00B02A19" w:rsidRDefault="00B02A19" w:rsidP="00B02A19">
      <w:r>
        <w:t>Versjon 1</w:t>
      </w:r>
      <w:r w:rsidR="00C737C6">
        <w:t xml:space="preserve"> (bilde uten lyd)</w:t>
      </w:r>
      <w:r>
        <w:t>:</w:t>
      </w:r>
    </w:p>
    <w:p w:rsidR="00B02A19" w:rsidRDefault="00B02A19" w:rsidP="00C737C6">
      <w:pPr>
        <w:pStyle w:val="Listeavsnitt"/>
        <w:numPr>
          <w:ilvl w:val="0"/>
          <w:numId w:val="8"/>
        </w:numPr>
      </w:pPr>
      <w:r>
        <w:t>Hva handlet filmklippet om? Var det noe som var lett eller vanskelig å forstå uten lyd?</w:t>
      </w:r>
    </w:p>
    <w:p w:rsidR="00B02A19" w:rsidRDefault="00B02A19" w:rsidP="00B02A19">
      <w:r>
        <w:t>Versjon 2</w:t>
      </w:r>
      <w:r w:rsidR="00C737C6">
        <w:t xml:space="preserve"> (lyd uten bilde)</w:t>
      </w:r>
      <w:r>
        <w:t>:</w:t>
      </w:r>
    </w:p>
    <w:p w:rsidR="00C737C6" w:rsidRDefault="00C737C6" w:rsidP="00C737C6">
      <w:pPr>
        <w:pStyle w:val="Listeavsnitt"/>
        <w:numPr>
          <w:ilvl w:val="0"/>
          <w:numId w:val="6"/>
        </w:numPr>
      </w:pPr>
      <w:r>
        <w:t>Hvilke lyder hørte dere?</w:t>
      </w:r>
    </w:p>
    <w:p w:rsidR="00B02A19" w:rsidRDefault="00C737C6" w:rsidP="00C737C6">
      <w:pPr>
        <w:pStyle w:val="Listeavsnitt"/>
        <w:numPr>
          <w:ilvl w:val="0"/>
          <w:numId w:val="6"/>
        </w:numPr>
      </w:pPr>
      <w:r>
        <w:t xml:space="preserve">Prøv å forklare hva fortellingen handlet om basert på lydene dere hørte. </w:t>
      </w:r>
      <w:r w:rsidR="00B02A19">
        <w:t xml:space="preserve">Klarte dere å skjønne </w:t>
      </w:r>
      <w:r>
        <w:t>alt</w:t>
      </w:r>
      <w:r w:rsidR="00B02A19">
        <w:t xml:space="preserve"> som skjedde </w:t>
      </w:r>
      <w:r>
        <w:t>underveis</w:t>
      </w:r>
      <w:r w:rsidR="00B02A19">
        <w:t xml:space="preserve"> når alt ble fortalt med bare lyd?</w:t>
      </w:r>
    </w:p>
    <w:p w:rsidR="00B02A19" w:rsidRDefault="00B02A19" w:rsidP="00B02A19">
      <w:r>
        <w:t>Versjon 3</w:t>
      </w:r>
      <w:r w:rsidR="00C737C6">
        <w:t xml:space="preserve"> (lyd og bilde)</w:t>
      </w:r>
      <w:r>
        <w:t>:</w:t>
      </w:r>
    </w:p>
    <w:p w:rsidR="00B02A19" w:rsidRDefault="00B02A19" w:rsidP="00C737C6">
      <w:pPr>
        <w:pStyle w:val="Listeavsnitt"/>
        <w:numPr>
          <w:ilvl w:val="0"/>
          <w:numId w:val="7"/>
        </w:numPr>
      </w:pPr>
      <w:r>
        <w:t xml:space="preserve">Hvilke lyder hørte dere? (musikk, effekter, </w:t>
      </w:r>
      <w:proofErr w:type="spellStart"/>
      <w:r w:rsidR="00C737C6">
        <w:t>miljølyder</w:t>
      </w:r>
      <w:proofErr w:type="spellEnd"/>
      <w:r w:rsidR="00C737C6">
        <w:t xml:space="preserve"> som hørte naturlig hjemme i bildene, tale</w:t>
      </w:r>
      <w:r>
        <w:t>)</w:t>
      </w:r>
    </w:p>
    <w:p w:rsidR="00B02A19" w:rsidRDefault="00B02A19" w:rsidP="00B02A19">
      <w:pPr>
        <w:pStyle w:val="Listeavsnitt"/>
        <w:numPr>
          <w:ilvl w:val="0"/>
          <w:numId w:val="7"/>
        </w:numPr>
      </w:pPr>
      <w:r>
        <w:t>Hvordan ble lyden og bildene brukt sammen?</w:t>
      </w:r>
    </w:p>
    <w:p w:rsidR="004136F0" w:rsidRPr="004136F0" w:rsidRDefault="004136F0">
      <w:pPr>
        <w:rPr>
          <w:b/>
        </w:rPr>
      </w:pPr>
    </w:p>
    <w:p w:rsidR="00EA4705" w:rsidRDefault="00EA4705">
      <w:pPr>
        <w:rPr>
          <w:b/>
        </w:rPr>
      </w:pPr>
      <w:r w:rsidRPr="00EA4705">
        <w:rPr>
          <w:b/>
        </w:rPr>
        <w:t>Slapstick</w:t>
      </w:r>
      <w:r w:rsidR="00A23D2A">
        <w:rPr>
          <w:b/>
        </w:rPr>
        <w:t xml:space="preserve"> og stumfilm</w:t>
      </w:r>
    </w:p>
    <w:p w:rsidR="00263D0D" w:rsidRDefault="00013E3D">
      <w:r>
        <w:t>Lag deres egen stumfilm!</w:t>
      </w:r>
      <w:r w:rsidR="004136F0">
        <w:t xml:space="preserve"> </w:t>
      </w:r>
      <w:r w:rsidR="00385CDB">
        <w:t xml:space="preserve">(For å gjøre filmopptak og redigere sammen filmen kan dere for eksempel bruke </w:t>
      </w:r>
      <w:proofErr w:type="spellStart"/>
      <w:r w:rsidR="00385CDB">
        <w:t>iPad</w:t>
      </w:r>
      <w:proofErr w:type="spellEnd"/>
      <w:r w:rsidR="00385CDB">
        <w:t xml:space="preserve">, </w:t>
      </w:r>
      <w:proofErr w:type="spellStart"/>
      <w:r w:rsidR="00385CDB">
        <w:t>Moviemaker</w:t>
      </w:r>
      <w:proofErr w:type="spellEnd"/>
      <w:r w:rsidR="00385CDB">
        <w:t xml:space="preserve"> eller annet utstyr dere måtte ha på skolen.)</w:t>
      </w:r>
    </w:p>
    <w:p w:rsidR="00F12644" w:rsidRDefault="004136F0">
      <w:r>
        <w:t xml:space="preserve">Ta gjerne utgangspunkt i et eventyr eller en kjent fortelling. Husk at dere ikke kan bruke lyd i filmen. </w:t>
      </w:r>
      <w:r w:rsidR="00F12644">
        <w:t>Slapstick og overdrivelser kan tydeliggjøre handlingen</w:t>
      </w:r>
      <w:r w:rsidR="00A23D2A">
        <w:t>:</w:t>
      </w:r>
      <w:r w:rsidR="00461E93">
        <w:t xml:space="preserve"> Hvordan må</w:t>
      </w:r>
      <w:r w:rsidR="006412F5">
        <w:t xml:space="preserve"> </w:t>
      </w:r>
      <w:r w:rsidR="00F12644">
        <w:t>skuespillerne spille for at vi skal skjønne hva de sier og gjør?</w:t>
      </w:r>
      <w:r w:rsidR="00A23D2A">
        <w:t xml:space="preserve"> </w:t>
      </w:r>
      <w:r w:rsidR="00F67A54">
        <w:t xml:space="preserve">Se gjerne noen </w:t>
      </w:r>
      <w:r w:rsidR="00C727C4">
        <w:t>filmklipp som inspirasjon.</w:t>
      </w:r>
      <w:r w:rsidR="00F67A54">
        <w:t xml:space="preserve"> </w:t>
      </w:r>
      <w:r w:rsidR="00A23D2A">
        <w:t>Vis den ferdige filmen for klassen.</w:t>
      </w:r>
    </w:p>
    <w:p w:rsidR="00013E3D" w:rsidRDefault="00C737C6" w:rsidP="00A23D2A">
      <w:pPr>
        <w:pStyle w:val="Listeavsnitt"/>
        <w:numPr>
          <w:ilvl w:val="0"/>
          <w:numId w:val="2"/>
        </w:numPr>
      </w:pPr>
      <w:r>
        <w:t>Hva er typiske slapstick-hendelser?</w:t>
      </w:r>
    </w:p>
    <w:p w:rsidR="00C737C6" w:rsidRDefault="00C737C6" w:rsidP="00A23D2A">
      <w:pPr>
        <w:pStyle w:val="Listeavsnitt"/>
        <w:numPr>
          <w:ilvl w:val="0"/>
          <w:numId w:val="2"/>
        </w:numPr>
      </w:pPr>
      <w:r>
        <w:t>Fant dere noen filmtricks i noen av filmene?</w:t>
      </w:r>
    </w:p>
    <w:p w:rsidR="006412F5" w:rsidRDefault="00461E93" w:rsidP="00C737C6">
      <w:pPr>
        <w:pStyle w:val="Listeavsnitt"/>
        <w:numPr>
          <w:ilvl w:val="0"/>
          <w:numId w:val="2"/>
        </w:numPr>
      </w:pPr>
      <w:r>
        <w:lastRenderedPageBreak/>
        <w:t>Var det gjort noe</w:t>
      </w:r>
      <w:r w:rsidR="00C737C6">
        <w:t xml:space="preserve"> spesielt for at filmene skulle være enklere å forstå</w:t>
      </w:r>
      <w:proofErr w:type="gramStart"/>
      <w:r w:rsidR="00C737C6">
        <w:t xml:space="preserve"> (teks</w:t>
      </w:r>
      <w:r>
        <w:t>t</w:t>
      </w:r>
      <w:r w:rsidR="00C737C6">
        <w:t>plakater?</w:t>
      </w:r>
      <w:proofErr w:type="gramEnd"/>
      <w:r w:rsidR="00C737C6">
        <w:t xml:space="preserve"> Dramatisk skuespill? Annet?)</w:t>
      </w:r>
    </w:p>
    <w:p w:rsidR="00942EDE" w:rsidRDefault="00942EDE"/>
    <w:p w:rsidR="00942EDE" w:rsidRDefault="00942EDE">
      <w:pPr>
        <w:rPr>
          <w:b/>
        </w:rPr>
      </w:pPr>
      <w:r w:rsidRPr="00942EDE">
        <w:rPr>
          <w:b/>
        </w:rPr>
        <w:t>Spillestil</w:t>
      </w:r>
      <w:r>
        <w:rPr>
          <w:b/>
        </w:rPr>
        <w:t xml:space="preserve"> og </w:t>
      </w:r>
      <w:r w:rsidR="0086356D">
        <w:rPr>
          <w:b/>
        </w:rPr>
        <w:t>slapstick</w:t>
      </w:r>
      <w:r>
        <w:rPr>
          <w:b/>
        </w:rPr>
        <w:t xml:space="preserve"> – mimelek!</w:t>
      </w:r>
    </w:p>
    <w:p w:rsidR="00942EDE" w:rsidRPr="00942EDE" w:rsidRDefault="00942EDE">
      <w:r>
        <w:t>Skriv opp forskjellige handlinger og humør på lapper og legg de i en boks. La elevene, enten enkeltvis eller i grupper</w:t>
      </w:r>
      <w:r w:rsidR="00C737C6">
        <w:t>,</w:t>
      </w:r>
      <w:r>
        <w:t xml:space="preserve"> trekke en lapp. Nå er det om å gjøre å late som </w:t>
      </w:r>
      <w:r w:rsidR="00461E93">
        <w:t xml:space="preserve">om </w:t>
      </w:r>
      <w:r>
        <w:t xml:space="preserve">man er stumfilmskuespiller og mime det som står på lappen uten å bruke lyd. Klassen må gjette hva skuespilleren gjør og om </w:t>
      </w:r>
      <w:r w:rsidR="006D4D40">
        <w:t>man</w:t>
      </w:r>
      <w:r>
        <w:t xml:space="preserve"> for eksempel er glad eller trist. Om dere vil</w:t>
      </w:r>
      <w:r w:rsidR="00A62CB5">
        <w:t>,</w:t>
      </w:r>
      <w:r>
        <w:t xml:space="preserve"> kan dere gjerne br</w:t>
      </w:r>
      <w:r w:rsidR="006D4D40">
        <w:t>uke rekvisitter eller kostymer.</w:t>
      </w:r>
    </w:p>
    <w:sectPr w:rsidR="00942EDE" w:rsidRPr="00942E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3383"/>
    <w:multiLevelType w:val="hybridMultilevel"/>
    <w:tmpl w:val="DFF410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9631D3F"/>
    <w:multiLevelType w:val="hybridMultilevel"/>
    <w:tmpl w:val="3D36C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9B03908"/>
    <w:multiLevelType w:val="hybridMultilevel"/>
    <w:tmpl w:val="739A79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3261EF0"/>
    <w:multiLevelType w:val="hybridMultilevel"/>
    <w:tmpl w:val="432079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61567889"/>
    <w:multiLevelType w:val="hybridMultilevel"/>
    <w:tmpl w:val="E2B036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69A22A63"/>
    <w:multiLevelType w:val="hybridMultilevel"/>
    <w:tmpl w:val="81840F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767B224B"/>
    <w:multiLevelType w:val="hybridMultilevel"/>
    <w:tmpl w:val="7E8641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777F0A94"/>
    <w:multiLevelType w:val="hybridMultilevel"/>
    <w:tmpl w:val="EB98B5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3"/>
  </w:num>
  <w:num w:numId="5">
    <w:abstractNumId w:val="0"/>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B2B"/>
    <w:rsid w:val="00013E3D"/>
    <w:rsid w:val="00016637"/>
    <w:rsid w:val="00037E60"/>
    <w:rsid w:val="000573E0"/>
    <w:rsid w:val="00060B07"/>
    <w:rsid w:val="00070DB8"/>
    <w:rsid w:val="00075B20"/>
    <w:rsid w:val="00081181"/>
    <w:rsid w:val="00085AFF"/>
    <w:rsid w:val="000923BE"/>
    <w:rsid w:val="000A340A"/>
    <w:rsid w:val="000B636A"/>
    <w:rsid w:val="000D0D47"/>
    <w:rsid w:val="000E42A0"/>
    <w:rsid w:val="0010575B"/>
    <w:rsid w:val="00156151"/>
    <w:rsid w:val="00164FD0"/>
    <w:rsid w:val="00171E1A"/>
    <w:rsid w:val="001811F7"/>
    <w:rsid w:val="00183898"/>
    <w:rsid w:val="001A4F19"/>
    <w:rsid w:val="001B3DC9"/>
    <w:rsid w:val="001E03D1"/>
    <w:rsid w:val="001E24A9"/>
    <w:rsid w:val="001E3697"/>
    <w:rsid w:val="001F69EF"/>
    <w:rsid w:val="00202E3A"/>
    <w:rsid w:val="00210789"/>
    <w:rsid w:val="002128D8"/>
    <w:rsid w:val="00224EDB"/>
    <w:rsid w:val="0024164B"/>
    <w:rsid w:val="00245F80"/>
    <w:rsid w:val="0024644B"/>
    <w:rsid w:val="0025633C"/>
    <w:rsid w:val="00262630"/>
    <w:rsid w:val="00263D0D"/>
    <w:rsid w:val="00263F84"/>
    <w:rsid w:val="00281380"/>
    <w:rsid w:val="00282F28"/>
    <w:rsid w:val="002A775A"/>
    <w:rsid w:val="002B252C"/>
    <w:rsid w:val="002B2E92"/>
    <w:rsid w:val="002B754F"/>
    <w:rsid w:val="00300339"/>
    <w:rsid w:val="00307B8C"/>
    <w:rsid w:val="00313BAF"/>
    <w:rsid w:val="00316BF4"/>
    <w:rsid w:val="003216CA"/>
    <w:rsid w:val="00327264"/>
    <w:rsid w:val="0037047D"/>
    <w:rsid w:val="00385CDB"/>
    <w:rsid w:val="00385DB7"/>
    <w:rsid w:val="003D67ED"/>
    <w:rsid w:val="003E462A"/>
    <w:rsid w:val="003F5DE6"/>
    <w:rsid w:val="004136F0"/>
    <w:rsid w:val="00442ACD"/>
    <w:rsid w:val="004531A8"/>
    <w:rsid w:val="0045444C"/>
    <w:rsid w:val="00461E93"/>
    <w:rsid w:val="00480854"/>
    <w:rsid w:val="004A2FF6"/>
    <w:rsid w:val="004B289A"/>
    <w:rsid w:val="004B6174"/>
    <w:rsid w:val="004F7225"/>
    <w:rsid w:val="00535B2B"/>
    <w:rsid w:val="00551DFA"/>
    <w:rsid w:val="00560D02"/>
    <w:rsid w:val="00562BA4"/>
    <w:rsid w:val="00571749"/>
    <w:rsid w:val="00577C84"/>
    <w:rsid w:val="0058639A"/>
    <w:rsid w:val="00586C71"/>
    <w:rsid w:val="00590B39"/>
    <w:rsid w:val="005943FC"/>
    <w:rsid w:val="005A648C"/>
    <w:rsid w:val="005D1E63"/>
    <w:rsid w:val="005D31FC"/>
    <w:rsid w:val="005D3FB9"/>
    <w:rsid w:val="005F1054"/>
    <w:rsid w:val="00617305"/>
    <w:rsid w:val="006176D3"/>
    <w:rsid w:val="00620C27"/>
    <w:rsid w:val="00621DD6"/>
    <w:rsid w:val="006412F5"/>
    <w:rsid w:val="0064223C"/>
    <w:rsid w:val="00652C40"/>
    <w:rsid w:val="006555A8"/>
    <w:rsid w:val="0067240D"/>
    <w:rsid w:val="006830EA"/>
    <w:rsid w:val="006869D7"/>
    <w:rsid w:val="00692895"/>
    <w:rsid w:val="006A1495"/>
    <w:rsid w:val="006C3CDC"/>
    <w:rsid w:val="006D4D40"/>
    <w:rsid w:val="0072070E"/>
    <w:rsid w:val="00722E8C"/>
    <w:rsid w:val="0073219E"/>
    <w:rsid w:val="00783C58"/>
    <w:rsid w:val="007956BF"/>
    <w:rsid w:val="00796A14"/>
    <w:rsid w:val="007C69DB"/>
    <w:rsid w:val="007D43AD"/>
    <w:rsid w:val="007E1106"/>
    <w:rsid w:val="007E4521"/>
    <w:rsid w:val="007F3505"/>
    <w:rsid w:val="00803790"/>
    <w:rsid w:val="00803E03"/>
    <w:rsid w:val="008043F8"/>
    <w:rsid w:val="0082353D"/>
    <w:rsid w:val="008238EA"/>
    <w:rsid w:val="008356B4"/>
    <w:rsid w:val="0086356D"/>
    <w:rsid w:val="00870EE5"/>
    <w:rsid w:val="00880206"/>
    <w:rsid w:val="00886128"/>
    <w:rsid w:val="00886663"/>
    <w:rsid w:val="00894103"/>
    <w:rsid w:val="008A1063"/>
    <w:rsid w:val="008B1DC1"/>
    <w:rsid w:val="008B52C9"/>
    <w:rsid w:val="008D7949"/>
    <w:rsid w:val="008E2C0E"/>
    <w:rsid w:val="009059FD"/>
    <w:rsid w:val="009357B9"/>
    <w:rsid w:val="00942EDE"/>
    <w:rsid w:val="00946E19"/>
    <w:rsid w:val="0095369F"/>
    <w:rsid w:val="00957CC4"/>
    <w:rsid w:val="009600CD"/>
    <w:rsid w:val="009617A5"/>
    <w:rsid w:val="009728DF"/>
    <w:rsid w:val="0098468F"/>
    <w:rsid w:val="00985A7D"/>
    <w:rsid w:val="009A0667"/>
    <w:rsid w:val="009C5F63"/>
    <w:rsid w:val="009C6118"/>
    <w:rsid w:val="009E26CB"/>
    <w:rsid w:val="009E6DF3"/>
    <w:rsid w:val="009F073E"/>
    <w:rsid w:val="009F6B56"/>
    <w:rsid w:val="00A04993"/>
    <w:rsid w:val="00A20F53"/>
    <w:rsid w:val="00A23D2A"/>
    <w:rsid w:val="00A300F1"/>
    <w:rsid w:val="00A41628"/>
    <w:rsid w:val="00A428E0"/>
    <w:rsid w:val="00A53DB3"/>
    <w:rsid w:val="00A5417A"/>
    <w:rsid w:val="00A62CB5"/>
    <w:rsid w:val="00A67E1F"/>
    <w:rsid w:val="00A762DF"/>
    <w:rsid w:val="00A9051F"/>
    <w:rsid w:val="00A91C39"/>
    <w:rsid w:val="00AA355B"/>
    <w:rsid w:val="00AC7157"/>
    <w:rsid w:val="00AC7A71"/>
    <w:rsid w:val="00AE653D"/>
    <w:rsid w:val="00AF51DB"/>
    <w:rsid w:val="00B0192D"/>
    <w:rsid w:val="00B02A19"/>
    <w:rsid w:val="00B03A25"/>
    <w:rsid w:val="00B315FC"/>
    <w:rsid w:val="00B442A4"/>
    <w:rsid w:val="00B61D3B"/>
    <w:rsid w:val="00B62FE8"/>
    <w:rsid w:val="00B91CEB"/>
    <w:rsid w:val="00B97A24"/>
    <w:rsid w:val="00BB68A1"/>
    <w:rsid w:val="00BC4BF7"/>
    <w:rsid w:val="00BD750B"/>
    <w:rsid w:val="00BE356A"/>
    <w:rsid w:val="00BE444B"/>
    <w:rsid w:val="00C047BE"/>
    <w:rsid w:val="00C108D0"/>
    <w:rsid w:val="00C24782"/>
    <w:rsid w:val="00C727C4"/>
    <w:rsid w:val="00C732B0"/>
    <w:rsid w:val="00C737C6"/>
    <w:rsid w:val="00C80F8B"/>
    <w:rsid w:val="00CB52C7"/>
    <w:rsid w:val="00CD54F8"/>
    <w:rsid w:val="00CF0F04"/>
    <w:rsid w:val="00D03B00"/>
    <w:rsid w:val="00D14E7D"/>
    <w:rsid w:val="00D1797D"/>
    <w:rsid w:val="00D23CB8"/>
    <w:rsid w:val="00D2636E"/>
    <w:rsid w:val="00D27523"/>
    <w:rsid w:val="00D277AE"/>
    <w:rsid w:val="00D32155"/>
    <w:rsid w:val="00D34920"/>
    <w:rsid w:val="00D36388"/>
    <w:rsid w:val="00D45819"/>
    <w:rsid w:val="00D56E61"/>
    <w:rsid w:val="00DA7F76"/>
    <w:rsid w:val="00DC0C24"/>
    <w:rsid w:val="00DD4ECB"/>
    <w:rsid w:val="00E156E9"/>
    <w:rsid w:val="00E225C9"/>
    <w:rsid w:val="00E43333"/>
    <w:rsid w:val="00E5564B"/>
    <w:rsid w:val="00E6354E"/>
    <w:rsid w:val="00E837C3"/>
    <w:rsid w:val="00E838BF"/>
    <w:rsid w:val="00EA4002"/>
    <w:rsid w:val="00EA4705"/>
    <w:rsid w:val="00EA48BE"/>
    <w:rsid w:val="00EA668C"/>
    <w:rsid w:val="00EC6046"/>
    <w:rsid w:val="00EE197F"/>
    <w:rsid w:val="00EE4499"/>
    <w:rsid w:val="00EF1C00"/>
    <w:rsid w:val="00F06E6A"/>
    <w:rsid w:val="00F06EC0"/>
    <w:rsid w:val="00F06FEB"/>
    <w:rsid w:val="00F12644"/>
    <w:rsid w:val="00F149DC"/>
    <w:rsid w:val="00F21F48"/>
    <w:rsid w:val="00F25D44"/>
    <w:rsid w:val="00F3156E"/>
    <w:rsid w:val="00F32CF3"/>
    <w:rsid w:val="00F3309F"/>
    <w:rsid w:val="00F36773"/>
    <w:rsid w:val="00F651F8"/>
    <w:rsid w:val="00F67A54"/>
    <w:rsid w:val="00F76B70"/>
    <w:rsid w:val="00F80459"/>
    <w:rsid w:val="00F97BB6"/>
    <w:rsid w:val="00FB59FF"/>
    <w:rsid w:val="00FD74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D750B"/>
    <w:rPr>
      <w:color w:val="0000FF" w:themeColor="hyperlink"/>
      <w:u w:val="single"/>
    </w:rPr>
  </w:style>
  <w:style w:type="character" w:customStyle="1" w:styleId="apple-converted-space">
    <w:name w:val="apple-converted-space"/>
    <w:basedOn w:val="Standardskriftforavsnitt"/>
    <w:rsid w:val="00577C84"/>
  </w:style>
  <w:style w:type="paragraph" w:styleId="Listeavsnitt">
    <w:name w:val="List Paragraph"/>
    <w:basedOn w:val="Normal"/>
    <w:uiPriority w:val="34"/>
    <w:qFormat/>
    <w:rsid w:val="00F21F48"/>
    <w:pPr>
      <w:ind w:left="720"/>
      <w:contextualSpacing/>
    </w:pPr>
  </w:style>
  <w:style w:type="paragraph" w:styleId="Bobletekst">
    <w:name w:val="Balloon Text"/>
    <w:basedOn w:val="Normal"/>
    <w:link w:val="BobletekstTegn"/>
    <w:uiPriority w:val="99"/>
    <w:semiHidden/>
    <w:unhideWhenUsed/>
    <w:rsid w:val="000166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166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D750B"/>
    <w:rPr>
      <w:color w:val="0000FF" w:themeColor="hyperlink"/>
      <w:u w:val="single"/>
    </w:rPr>
  </w:style>
  <w:style w:type="character" w:customStyle="1" w:styleId="apple-converted-space">
    <w:name w:val="apple-converted-space"/>
    <w:basedOn w:val="Standardskriftforavsnitt"/>
    <w:rsid w:val="00577C84"/>
  </w:style>
  <w:style w:type="paragraph" w:styleId="Listeavsnitt">
    <w:name w:val="List Paragraph"/>
    <w:basedOn w:val="Normal"/>
    <w:uiPriority w:val="34"/>
    <w:qFormat/>
    <w:rsid w:val="00F21F48"/>
    <w:pPr>
      <w:ind w:left="720"/>
      <w:contextualSpacing/>
    </w:pPr>
  </w:style>
  <w:style w:type="paragraph" w:styleId="Bobletekst">
    <w:name w:val="Balloon Text"/>
    <w:basedOn w:val="Normal"/>
    <w:link w:val="BobletekstTegn"/>
    <w:uiPriority w:val="99"/>
    <w:semiHidden/>
    <w:unhideWhenUsed/>
    <w:rsid w:val="000166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166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3049">
      <w:bodyDiv w:val="1"/>
      <w:marLeft w:val="0"/>
      <w:marRight w:val="0"/>
      <w:marTop w:val="0"/>
      <w:marBottom w:val="0"/>
      <w:divBdr>
        <w:top w:val="none" w:sz="0" w:space="0" w:color="auto"/>
        <w:left w:val="none" w:sz="0" w:space="0" w:color="auto"/>
        <w:bottom w:val="none" w:sz="0" w:space="0" w:color="auto"/>
        <w:right w:val="none" w:sz="0" w:space="0" w:color="auto"/>
      </w:divBdr>
      <w:divsChild>
        <w:div w:id="831457011">
          <w:marLeft w:val="0"/>
          <w:marRight w:val="0"/>
          <w:marTop w:val="0"/>
          <w:marBottom w:val="0"/>
          <w:divBdr>
            <w:top w:val="none" w:sz="0" w:space="0" w:color="auto"/>
            <w:left w:val="none" w:sz="0" w:space="0" w:color="auto"/>
            <w:bottom w:val="none" w:sz="0" w:space="0" w:color="auto"/>
            <w:right w:val="none" w:sz="0" w:space="0" w:color="auto"/>
          </w:divBdr>
        </w:div>
        <w:div w:id="557320096">
          <w:marLeft w:val="0"/>
          <w:marRight w:val="0"/>
          <w:marTop w:val="0"/>
          <w:marBottom w:val="0"/>
          <w:divBdr>
            <w:top w:val="none" w:sz="0" w:space="0" w:color="auto"/>
            <w:left w:val="none" w:sz="0" w:space="0" w:color="auto"/>
            <w:bottom w:val="none" w:sz="0" w:space="0" w:color="auto"/>
            <w:right w:val="none" w:sz="0" w:space="0" w:color="auto"/>
          </w:divBdr>
        </w:div>
      </w:divsChild>
    </w:div>
    <w:div w:id="31091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68FBD948.dotm</Template>
  <TotalTime>1</TotalTime>
  <Pages>8</Pages>
  <Words>1797</Words>
  <Characters>9526</Characters>
  <Application>Microsoft Office Word</Application>
  <DocSecurity>0</DocSecurity>
  <Lines>79</Lines>
  <Paragraphs>22</Paragraphs>
  <ScaleCrop>false</ScaleCrop>
  <HeadingPairs>
    <vt:vector size="2" baseType="variant">
      <vt:variant>
        <vt:lpstr>Tittel</vt:lpstr>
      </vt:variant>
      <vt:variant>
        <vt:i4>1</vt:i4>
      </vt:variant>
    </vt:vector>
  </HeadingPairs>
  <TitlesOfParts>
    <vt:vector size="1" baseType="lpstr">
      <vt:lpstr/>
    </vt:vector>
  </TitlesOfParts>
  <Company>Norsk Filminstitutt</Company>
  <LinksUpToDate>false</LinksUpToDate>
  <CharactersWithSpaces>11301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Sita Jacobsen</dc:creator>
  <cp:lastModifiedBy>Siri R. Christofersen</cp:lastModifiedBy>
  <cp:revision>2</cp:revision>
  <cp:lastPrinted>2014-09-02T10:00:00Z</cp:lastPrinted>
  <dcterms:created xsi:type="dcterms:W3CDTF">2017-06-28T12:33:00Z</dcterms:created>
  <dcterms:modified xsi:type="dcterms:W3CDTF">2017-06-28T12:33:00Z</dcterms:modified>
</cp:coreProperties>
</file>